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90" w:rsidRPr="00D136B5" w:rsidRDefault="00045890" w:rsidP="00045890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709EC2"/>
          <w:spacing w:val="-20"/>
          <w:sz w:val="32"/>
          <w:szCs w:val="32"/>
        </w:rPr>
      </w:pPr>
      <w:r w:rsidRPr="00D136B5">
        <w:rPr>
          <w:rFonts w:ascii="Book Antiqua" w:hAnsi="Book Antiqua" w:cs="Tahoma"/>
          <w:bCs/>
          <w:color w:val="709EC2"/>
          <w:spacing w:val="-20"/>
          <w:sz w:val="32"/>
          <w:szCs w:val="32"/>
        </w:rPr>
        <w:t>Αίτηση Συμμετοχής στην εκδήλωση - εργαστήριο</w:t>
      </w:r>
    </w:p>
    <w:p w:rsidR="00045890" w:rsidRPr="00D136B5" w:rsidRDefault="00045890" w:rsidP="00045890">
      <w:pPr>
        <w:tabs>
          <w:tab w:val="center" w:pos="4153"/>
          <w:tab w:val="right" w:pos="8306"/>
        </w:tabs>
        <w:jc w:val="center"/>
        <w:rPr>
          <w:rFonts w:ascii="Book Antiqua" w:hAnsi="Book Antiqua" w:cs="Tahoma"/>
          <w:b/>
          <w:color w:val="709EC2"/>
          <w:spacing w:val="-20"/>
          <w:sz w:val="32"/>
          <w:szCs w:val="32"/>
        </w:rPr>
      </w:pPr>
      <w:r w:rsidRPr="00D136B5">
        <w:rPr>
          <w:rFonts w:ascii="Book Antiqua" w:hAnsi="Book Antiqua" w:cs="Tahoma"/>
          <w:b/>
          <w:color w:val="709EC2"/>
          <w:spacing w:val="-20"/>
          <w:sz w:val="32"/>
          <w:szCs w:val="32"/>
        </w:rPr>
        <w:t>“Ο ρόλος της φωτογραφίας στην ανάδειξη του πολιτισμού των νησιωτικών περιοχών”</w:t>
      </w:r>
    </w:p>
    <w:p w:rsidR="00045890" w:rsidRPr="00D136B5" w:rsidRDefault="00045890" w:rsidP="00045890">
      <w:pPr>
        <w:shd w:val="clear" w:color="auto" w:fill="FFFFFF"/>
        <w:spacing w:line="0" w:lineRule="atLeast"/>
        <w:rPr>
          <w:rFonts w:ascii="Book Antiqua" w:hAnsi="Book Antiqua" w:cs="Arial"/>
          <w:color w:val="000000"/>
          <w:sz w:val="2"/>
          <w:szCs w:val="2"/>
        </w:rPr>
      </w:pPr>
      <w:r w:rsidRPr="00D136B5">
        <w:rPr>
          <w:rFonts w:ascii="Book Antiqua" w:hAnsi="Book Antiqua" w:cs="Arial"/>
          <w:color w:val="000000"/>
          <w:sz w:val="2"/>
          <w:szCs w:val="2"/>
        </w:rPr>
        <w:t> </w:t>
      </w:r>
    </w:p>
    <w:p w:rsidR="00045890" w:rsidRPr="00D136B5" w:rsidRDefault="00045890" w:rsidP="00045890">
      <w:pPr>
        <w:shd w:val="clear" w:color="auto" w:fill="FFFFFF"/>
        <w:spacing w:line="360" w:lineRule="atLeast"/>
        <w:rPr>
          <w:rStyle w:val="cftext"/>
          <w:rFonts w:ascii="Book Antiqua" w:hAnsi="Book Antiqua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60" w:lineRule="atLeast"/>
        <w:jc w:val="center"/>
        <w:rPr>
          <w:rStyle w:val="cftext"/>
          <w:rFonts w:ascii="Book Antiqua" w:hAnsi="Book Antiqu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60" w:lineRule="atLeast"/>
        <w:jc w:val="center"/>
        <w:rPr>
          <w:rStyle w:val="cftext"/>
          <w:rFonts w:ascii="Book Antiqua" w:hAnsi="Book Antiqua" w:cs="Tahoma"/>
          <w:b/>
          <w:bCs/>
          <w:i/>
          <w:color w:val="0070C0"/>
          <w:sz w:val="28"/>
          <w:szCs w:val="28"/>
          <w:u w:val="single"/>
          <w:bdr w:val="none" w:sz="0" w:space="0" w:color="auto" w:frame="1"/>
          <w:lang w:val="en-US"/>
        </w:rPr>
      </w:pPr>
      <w:r w:rsidRPr="00D136B5">
        <w:rPr>
          <w:rStyle w:val="cftext"/>
          <w:rFonts w:ascii="Book Antiqua" w:hAnsi="Book Antiqua" w:cs="Tahoma"/>
          <w:b/>
          <w:bCs/>
          <w:i/>
          <w:color w:val="0070C0"/>
          <w:sz w:val="28"/>
          <w:szCs w:val="28"/>
          <w:u w:val="single"/>
          <w:bdr w:val="none" w:sz="0" w:space="0" w:color="auto" w:frame="1"/>
        </w:rPr>
        <w:t>ΣΗΜΑΝΤΙΚΕΣ ΠΛΗΡΟΦΟΡΙΕΣ</w:t>
      </w:r>
    </w:p>
    <w:p w:rsidR="00045890" w:rsidRPr="00D136B5" w:rsidRDefault="00045890" w:rsidP="00045890">
      <w:pPr>
        <w:numPr>
          <w:ilvl w:val="0"/>
          <w:numId w:val="18"/>
        </w:numPr>
        <w:shd w:val="clear" w:color="auto" w:fill="FFFFFF"/>
        <w:spacing w:line="360" w:lineRule="atLeast"/>
        <w:jc w:val="both"/>
        <w:rPr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</w:pPr>
      <w:r w:rsidRPr="00D136B5">
        <w:rPr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Η παρακολούθηση της εκδήλωσης - εργαστηρίου είναι </w:t>
      </w:r>
      <w:r w:rsidRPr="00D136B5">
        <w:rPr>
          <w:rFonts w:ascii="Book Antiqua" w:hAnsi="Book Antiqua" w:cs="Tahoma"/>
          <w:i/>
          <w:color w:val="0070C0"/>
          <w:sz w:val="22"/>
          <w:szCs w:val="22"/>
          <w:u w:val="single"/>
          <w:bdr w:val="none" w:sz="0" w:space="0" w:color="auto" w:frame="1"/>
        </w:rPr>
        <w:t>δωρεάν</w:t>
      </w:r>
    </w:p>
    <w:p w:rsidR="00045890" w:rsidRPr="00D136B5" w:rsidRDefault="00045890" w:rsidP="00045890">
      <w:pPr>
        <w:numPr>
          <w:ilvl w:val="0"/>
          <w:numId w:val="18"/>
        </w:numPr>
        <w:shd w:val="clear" w:color="auto" w:fill="FFFFFF"/>
        <w:spacing w:line="360" w:lineRule="atLeast"/>
        <w:jc w:val="both"/>
        <w:rPr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</w:pPr>
      <w:r w:rsidRPr="00D136B5">
        <w:rPr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Η εκδήλωση θα πραγματοποιηθεί στη Ρόδο 6 &amp; 7 Νοεμβρίου 2014 </w:t>
      </w:r>
    </w:p>
    <w:p w:rsidR="00045890" w:rsidRPr="00D136B5" w:rsidRDefault="00045890" w:rsidP="00045890">
      <w:pPr>
        <w:numPr>
          <w:ilvl w:val="0"/>
          <w:numId w:val="18"/>
        </w:numPr>
        <w:shd w:val="clear" w:color="auto" w:fill="FFFFFF"/>
        <w:spacing w:line="360" w:lineRule="atLeast"/>
        <w:jc w:val="both"/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Οι </w:t>
      </w:r>
      <w:r w:rsidR="00474548"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α</w:t>
      </w: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ιτήσεις συμμετοχής υποβάλλονται στα γραφεία της Αναπτυξιακής Εταιρείας Κυκλάδων Α.Ε.</w:t>
      </w:r>
    </w:p>
    <w:p w:rsidR="00045890" w:rsidRPr="00D136B5" w:rsidRDefault="00045890" w:rsidP="00D136B5">
      <w:pPr>
        <w:numPr>
          <w:ilvl w:val="0"/>
          <w:numId w:val="18"/>
        </w:numPr>
        <w:shd w:val="clear" w:color="auto" w:fill="FFFFFF"/>
        <w:spacing w:line="360" w:lineRule="atLeast"/>
        <w:jc w:val="both"/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Πληροφορίες στ</w:t>
      </w: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  <w:lang w:val="en-US"/>
        </w:rPr>
        <w:t>o</w:t>
      </w: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τηλ</w:t>
      </w:r>
      <w:proofErr w:type="spellEnd"/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:</w:t>
      </w:r>
      <w:r w:rsidR="00474548"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 </w:t>
      </w:r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2281088834 </w:t>
      </w:r>
      <w:proofErr w:type="spellStart"/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>εσωτ</w:t>
      </w:r>
      <w:proofErr w:type="spellEnd"/>
      <w:r w:rsidRPr="00D136B5">
        <w:rPr>
          <w:rStyle w:val="cftext"/>
          <w:rFonts w:ascii="Book Antiqua" w:hAnsi="Book Antiqua" w:cs="Tahoma"/>
          <w:i/>
          <w:color w:val="0070C0"/>
          <w:sz w:val="22"/>
          <w:szCs w:val="22"/>
          <w:bdr w:val="none" w:sz="0" w:space="0" w:color="auto" w:frame="1"/>
        </w:rPr>
        <w:t xml:space="preserve">: 2   </w:t>
      </w:r>
    </w:p>
    <w:p w:rsidR="00045890" w:rsidRPr="00D136B5" w:rsidRDefault="00045890" w:rsidP="00045890">
      <w:pPr>
        <w:shd w:val="clear" w:color="auto" w:fill="FFFFFF"/>
        <w:spacing w:line="360" w:lineRule="atLeast"/>
        <w:rPr>
          <w:rStyle w:val="cftext"/>
          <w:rFonts w:ascii="Book Antiqua" w:hAnsi="Book Antiqua" w:cs="Tahoma"/>
          <w:color w:val="000000"/>
          <w:bdr w:val="none" w:sz="0" w:space="0" w:color="auto" w:frame="1"/>
        </w:rPr>
      </w:pPr>
    </w:p>
    <w:p w:rsidR="00045890" w:rsidRPr="00D136B5" w:rsidRDefault="00045890" w:rsidP="00045890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709EC2"/>
          <w:spacing w:val="-20"/>
          <w:sz w:val="32"/>
          <w:szCs w:val="32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>Παρακαλούμε συμπληρώστε την παρακάτω φόρμα: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 xml:space="preserve">Επώνυμο: 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 xml:space="preserve">Όνομα: 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 xml:space="preserve">Φωτογραφική Ομάδα: 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  <w:lang w:val="en-US"/>
        </w:rPr>
        <w:t>E</w:t>
      </w: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>-Μ</w:t>
      </w: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  <w:lang w:val="en-US"/>
        </w:rPr>
        <w:t>ail</w:t>
      </w: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>: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 xml:space="preserve">Τηλέφωνο (σταθερό και κινητό): 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  <w:lang w:val="en-US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 xml:space="preserve">Σύντομη Περιγραφή Ομάδας:  </w:t>
      </w:r>
    </w:p>
    <w:p w:rsidR="002B6B70" w:rsidRPr="002B6B70" w:rsidRDefault="002B6B7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  <w:lang w:val="en-US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>(Έδρα, Μέλη, Ιστορικό, Δραστηριότητες):</w:t>
      </w: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</w:p>
    <w:p w:rsidR="00045890" w:rsidRPr="00D136B5" w:rsidRDefault="00045890" w:rsidP="00045890">
      <w:pPr>
        <w:shd w:val="clear" w:color="auto" w:fill="FFFFFF"/>
        <w:spacing w:line="0" w:lineRule="atLeast"/>
        <w:rPr>
          <w:rFonts w:ascii="Book Antiqua" w:hAnsi="Book Antiqua" w:cs="Arial"/>
          <w:color w:val="000000"/>
          <w:sz w:val="2"/>
          <w:szCs w:val="2"/>
        </w:rPr>
      </w:pPr>
    </w:p>
    <w:p w:rsidR="00045890" w:rsidRPr="00D136B5" w:rsidRDefault="00045890" w:rsidP="00045890">
      <w:pPr>
        <w:rPr>
          <w:rFonts w:ascii="Book Antiqua" w:hAnsi="Book Antiqua"/>
        </w:rPr>
      </w:pPr>
    </w:p>
    <w:p w:rsidR="00045890" w:rsidRPr="00D136B5" w:rsidRDefault="00045890" w:rsidP="00045890">
      <w:pPr>
        <w:jc w:val="center"/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</w:pPr>
      <w:r w:rsidRPr="00D136B5">
        <w:rPr>
          <w:rStyle w:val="cftext"/>
          <w:rFonts w:ascii="Book Antiqua" w:hAnsi="Book Antiqua" w:cs="Tahoma"/>
          <w:color w:val="000000"/>
          <w:sz w:val="28"/>
          <w:szCs w:val="28"/>
          <w:bdr w:val="none" w:sz="0" w:space="0" w:color="auto" w:frame="1"/>
        </w:rPr>
        <w:t>Υπογραφή</w:t>
      </w:r>
    </w:p>
    <w:p w:rsidR="0022007B" w:rsidRPr="00D136B5" w:rsidRDefault="0022007B" w:rsidP="00045890">
      <w:pPr>
        <w:jc w:val="center"/>
        <w:rPr>
          <w:rFonts w:ascii="Book Antiqua" w:hAnsi="Book Antiqua" w:cs="Tahoma"/>
          <w:sz w:val="22"/>
          <w:szCs w:val="22"/>
        </w:rPr>
      </w:pPr>
    </w:p>
    <w:sectPr w:rsidR="0022007B" w:rsidRPr="00D136B5" w:rsidSect="003637FF">
      <w:headerReference w:type="default" r:id="rId8"/>
      <w:footerReference w:type="first" r:id="rId9"/>
      <w:type w:val="continuous"/>
      <w:pgSz w:w="11906" w:h="16838" w:code="9"/>
      <w:pgMar w:top="1021" w:right="1418" w:bottom="851" w:left="1418" w:header="454" w:footer="45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E64" w:rsidRDefault="007B7E64">
      <w:r>
        <w:separator/>
      </w:r>
    </w:p>
  </w:endnote>
  <w:endnote w:type="continuationSeparator" w:id="0">
    <w:p w:rsidR="007B7E64" w:rsidRDefault="007B7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wis721Greek BT"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97" w:type="dxa"/>
      <w:tblInd w:w="-252" w:type="dxa"/>
      <w:tblLayout w:type="fixed"/>
      <w:tblLook w:val="01E0"/>
    </w:tblPr>
    <w:tblGrid>
      <w:gridCol w:w="2383"/>
      <w:gridCol w:w="2388"/>
      <w:gridCol w:w="2413"/>
      <w:gridCol w:w="2413"/>
    </w:tblGrid>
    <w:tr w:rsidR="007B7E64" w:rsidTr="00724246">
      <w:trPr>
        <w:trHeight w:val="1189"/>
      </w:trPr>
      <w:tc>
        <w:tcPr>
          <w:tcW w:w="2383" w:type="dxa"/>
          <w:shd w:val="clear" w:color="auto" w:fill="auto"/>
          <w:vAlign w:val="center"/>
        </w:tcPr>
        <w:p w:rsidR="007B7E64" w:rsidRDefault="007B7E64" w:rsidP="00724246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09600" cy="400050"/>
                <wp:effectExtent l="19050" t="0" r="0" b="0"/>
                <wp:docPr id="6" name="Εικόνα 2" descr="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8" w:type="dxa"/>
          <w:shd w:val="clear" w:color="auto" w:fill="auto"/>
          <w:vAlign w:val="center"/>
        </w:tcPr>
        <w:p w:rsidR="007B7E64" w:rsidRDefault="007B7E64" w:rsidP="00724246">
          <w:pPr>
            <w:jc w:val="center"/>
          </w:pPr>
          <w:r>
            <w:rPr>
              <w:rFonts w:ascii="Arial" w:hAnsi="Arial" w:cs="Arial"/>
              <w:noProof/>
              <w:color w:val="0000FF"/>
            </w:rPr>
            <w:drawing>
              <wp:inline distT="0" distB="0" distL="0" distR="0">
                <wp:extent cx="600075" cy="600075"/>
                <wp:effectExtent l="19050" t="0" r="9525" b="0"/>
                <wp:docPr id="7" name="Εικόνα 3" descr="leader_logo-3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eader_logo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3" w:type="dxa"/>
          <w:shd w:val="clear" w:color="auto" w:fill="auto"/>
          <w:vAlign w:val="center"/>
        </w:tcPr>
        <w:p w:rsidR="007B7E64" w:rsidRDefault="007B7E64" w:rsidP="00724246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76275" cy="809625"/>
                <wp:effectExtent l="19050" t="0" r="9525" b="0"/>
                <wp:docPr id="8" name="Εικόνα 4" descr="periplous0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eriplous0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3" w:type="dxa"/>
          <w:shd w:val="clear" w:color="auto" w:fill="auto"/>
          <w:vAlign w:val="center"/>
        </w:tcPr>
        <w:p w:rsidR="007B7E64" w:rsidRDefault="007B7E64" w:rsidP="00724246">
          <w:pPr>
            <w:jc w:val="center"/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600075" cy="400050"/>
                <wp:effectExtent l="19050" t="0" r="9525" b="0"/>
                <wp:docPr id="9" name="Εικόνα 5" descr="image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images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7E64" w:rsidRPr="0029571F" w:rsidTr="00724246">
      <w:trPr>
        <w:trHeight w:val="473"/>
      </w:trPr>
      <w:tc>
        <w:tcPr>
          <w:tcW w:w="2383" w:type="dxa"/>
          <w:shd w:val="clear" w:color="auto" w:fill="auto"/>
        </w:tcPr>
        <w:p w:rsidR="007B7E64" w:rsidRPr="0029571F" w:rsidRDefault="007B7E64" w:rsidP="007B7E64">
          <w:pPr>
            <w:jc w:val="center"/>
            <w:rPr>
              <w:b/>
              <w:sz w:val="12"/>
              <w:szCs w:val="12"/>
            </w:rPr>
          </w:pPr>
          <w:r w:rsidRPr="0029571F">
            <w:rPr>
              <w:b/>
              <w:sz w:val="12"/>
              <w:szCs w:val="12"/>
            </w:rPr>
            <w:t>ΥΠΟΥΡΓΕΙΟ ΑΓΡΟΤΙΚΗΣ ΑΝΑΠΤΥΞΗΣ ΚΑΙ ΤΡΟΦΙΜΩΝ</w:t>
          </w:r>
        </w:p>
      </w:tc>
      <w:tc>
        <w:tcPr>
          <w:tcW w:w="2388" w:type="dxa"/>
          <w:shd w:val="clear" w:color="auto" w:fill="auto"/>
        </w:tcPr>
        <w:p w:rsidR="007B7E64" w:rsidRPr="0029571F" w:rsidRDefault="007B7E64" w:rsidP="007B7E64">
          <w:pPr>
            <w:jc w:val="center"/>
            <w:rPr>
              <w:b/>
              <w:sz w:val="12"/>
              <w:szCs w:val="12"/>
            </w:rPr>
          </w:pPr>
          <w:r w:rsidRPr="0029571F">
            <w:rPr>
              <w:b/>
              <w:sz w:val="12"/>
              <w:szCs w:val="12"/>
            </w:rPr>
            <w:t>ΑΞΟΝΑΣ 4</w:t>
          </w:r>
          <w:r w:rsidRPr="0029571F">
            <w:rPr>
              <w:b/>
              <w:sz w:val="12"/>
              <w:szCs w:val="12"/>
            </w:rPr>
            <w:br/>
            <w:t xml:space="preserve"> </w:t>
          </w:r>
          <w:r w:rsidRPr="0029571F">
            <w:rPr>
              <w:b/>
              <w:sz w:val="12"/>
              <w:szCs w:val="12"/>
              <w:lang w:val="en-US"/>
            </w:rPr>
            <w:t>LEADER</w:t>
          </w:r>
        </w:p>
      </w:tc>
      <w:tc>
        <w:tcPr>
          <w:tcW w:w="2413" w:type="dxa"/>
          <w:shd w:val="clear" w:color="auto" w:fill="auto"/>
        </w:tcPr>
        <w:p w:rsidR="007B7E64" w:rsidRPr="00F81B05" w:rsidRDefault="007B7E64" w:rsidP="007B7E64">
          <w:pPr>
            <w:jc w:val="center"/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ΔΙΑΤΟΠΙΚΗ ΣΥΝΕΡΓΑΣΙΑ «ΝΗΣΩΝ ΠΕΡΙΠΛΟΥΣ»</w:t>
          </w:r>
        </w:p>
      </w:tc>
      <w:tc>
        <w:tcPr>
          <w:tcW w:w="2413" w:type="dxa"/>
          <w:shd w:val="clear" w:color="auto" w:fill="auto"/>
        </w:tcPr>
        <w:p w:rsidR="007B7E64" w:rsidRPr="0029571F" w:rsidRDefault="007B7E64" w:rsidP="007B7E64">
          <w:pPr>
            <w:jc w:val="center"/>
            <w:rPr>
              <w:b/>
              <w:sz w:val="12"/>
              <w:szCs w:val="12"/>
            </w:rPr>
          </w:pPr>
          <w:r w:rsidRPr="0029571F">
            <w:rPr>
              <w:b/>
              <w:sz w:val="12"/>
              <w:szCs w:val="12"/>
            </w:rPr>
            <w:t>ΕΥΡΩΠΑΪΚΗ ΕΠΙΤΡΟΠΗ</w:t>
          </w:r>
        </w:p>
      </w:tc>
    </w:tr>
  </w:tbl>
  <w:p w:rsidR="007B7E64" w:rsidRDefault="007B7E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E64" w:rsidRDefault="007B7E64">
      <w:r>
        <w:separator/>
      </w:r>
    </w:p>
  </w:footnote>
  <w:footnote w:type="continuationSeparator" w:id="0">
    <w:p w:rsidR="007B7E64" w:rsidRDefault="007B7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E64" w:rsidRDefault="007B7E64" w:rsidP="00D326CB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"/>
      </v:shape>
    </w:pict>
  </w:numPicBullet>
  <w:abstractNum w:abstractNumId="0">
    <w:nsid w:val="03D53CA4"/>
    <w:multiLevelType w:val="singleLevel"/>
    <w:tmpl w:val="2FF63A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5E79AD"/>
    <w:multiLevelType w:val="multilevel"/>
    <w:tmpl w:val="E27C3EF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BF339E"/>
    <w:multiLevelType w:val="hybridMultilevel"/>
    <w:tmpl w:val="637284F2"/>
    <w:lvl w:ilvl="0" w:tplc="04080007">
      <w:start w:val="1"/>
      <w:numFmt w:val="bullet"/>
      <w:lvlText w:val=""/>
      <w:lvlJc w:val="left"/>
      <w:pPr>
        <w:ind w:left="5605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3">
    <w:nsid w:val="1E9F6BEE"/>
    <w:multiLevelType w:val="hybridMultilevel"/>
    <w:tmpl w:val="C772D614"/>
    <w:lvl w:ilvl="0" w:tplc="34D664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99747E7"/>
    <w:multiLevelType w:val="hybridMultilevel"/>
    <w:tmpl w:val="BA920038"/>
    <w:lvl w:ilvl="0" w:tplc="481A609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476ED2"/>
    <w:multiLevelType w:val="hybridMultilevel"/>
    <w:tmpl w:val="8C38DC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8D4089"/>
    <w:multiLevelType w:val="singleLevel"/>
    <w:tmpl w:val="EFEE2A60"/>
    <w:lvl w:ilvl="0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hint="default"/>
        <w:i w:val="0"/>
      </w:rPr>
    </w:lvl>
  </w:abstractNum>
  <w:abstractNum w:abstractNumId="7">
    <w:nsid w:val="34AD05D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61E641E"/>
    <w:multiLevelType w:val="hybridMultilevel"/>
    <w:tmpl w:val="3926BE5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117AC"/>
    <w:multiLevelType w:val="singleLevel"/>
    <w:tmpl w:val="A2508950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</w:rPr>
    </w:lvl>
  </w:abstractNum>
  <w:abstractNum w:abstractNumId="10">
    <w:nsid w:val="471B0ED9"/>
    <w:multiLevelType w:val="hybridMultilevel"/>
    <w:tmpl w:val="97F07BF6"/>
    <w:lvl w:ilvl="0" w:tplc="694C20A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963152C"/>
    <w:multiLevelType w:val="hybridMultilevel"/>
    <w:tmpl w:val="F2A072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C593F9F"/>
    <w:multiLevelType w:val="singleLevel"/>
    <w:tmpl w:val="D6CC09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3">
    <w:nsid w:val="575E750A"/>
    <w:multiLevelType w:val="hybridMultilevel"/>
    <w:tmpl w:val="A8CADC1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560E5"/>
    <w:multiLevelType w:val="hybridMultilevel"/>
    <w:tmpl w:val="E27C3EFA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65858D8"/>
    <w:multiLevelType w:val="singleLevel"/>
    <w:tmpl w:val="4C9200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79895E82"/>
    <w:multiLevelType w:val="hybridMultilevel"/>
    <w:tmpl w:val="E4C294D8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FEC5670"/>
    <w:multiLevelType w:val="hybridMultilevel"/>
    <w:tmpl w:val="885A83C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2"/>
  </w:num>
  <w:num w:numId="5">
    <w:abstractNumId w:val="7"/>
  </w:num>
  <w:num w:numId="6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7"/>
  </w:num>
  <w:num w:numId="8">
    <w:abstractNumId w:val="14"/>
  </w:num>
  <w:num w:numId="9">
    <w:abstractNumId w:val="5"/>
  </w:num>
  <w:num w:numId="10">
    <w:abstractNumId w:val="16"/>
  </w:num>
  <w:num w:numId="11">
    <w:abstractNumId w:val="11"/>
  </w:num>
  <w:num w:numId="12">
    <w:abstractNumId w:val="1"/>
  </w:num>
  <w:num w:numId="13">
    <w:abstractNumId w:val="10"/>
  </w:num>
  <w:num w:numId="14">
    <w:abstractNumId w:val="2"/>
  </w:num>
  <w:num w:numId="15">
    <w:abstractNumId w:val="13"/>
  </w:num>
  <w:num w:numId="16">
    <w:abstractNumId w:val="4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7703C"/>
    <w:rsid w:val="00014F15"/>
    <w:rsid w:val="00017316"/>
    <w:rsid w:val="00017B4E"/>
    <w:rsid w:val="00017E77"/>
    <w:rsid w:val="00024092"/>
    <w:rsid w:val="00037674"/>
    <w:rsid w:val="00045890"/>
    <w:rsid w:val="000517C3"/>
    <w:rsid w:val="00052F2D"/>
    <w:rsid w:val="0005411E"/>
    <w:rsid w:val="00056FDE"/>
    <w:rsid w:val="000605A2"/>
    <w:rsid w:val="00061BBA"/>
    <w:rsid w:val="000634E2"/>
    <w:rsid w:val="00063C0A"/>
    <w:rsid w:val="00070543"/>
    <w:rsid w:val="00084A5D"/>
    <w:rsid w:val="00092EBD"/>
    <w:rsid w:val="000B566C"/>
    <w:rsid w:val="000C0A6E"/>
    <w:rsid w:val="000C164E"/>
    <w:rsid w:val="000C3614"/>
    <w:rsid w:val="000C6883"/>
    <w:rsid w:val="000D5659"/>
    <w:rsid w:val="000E4728"/>
    <w:rsid w:val="000F2EC3"/>
    <w:rsid w:val="0010379E"/>
    <w:rsid w:val="00105689"/>
    <w:rsid w:val="00105711"/>
    <w:rsid w:val="0011496F"/>
    <w:rsid w:val="001209A0"/>
    <w:rsid w:val="00123296"/>
    <w:rsid w:val="001247F7"/>
    <w:rsid w:val="00125C85"/>
    <w:rsid w:val="00127430"/>
    <w:rsid w:val="00130873"/>
    <w:rsid w:val="0013256A"/>
    <w:rsid w:val="00150F2F"/>
    <w:rsid w:val="00151EC1"/>
    <w:rsid w:val="00153C21"/>
    <w:rsid w:val="00162FDB"/>
    <w:rsid w:val="0017703C"/>
    <w:rsid w:val="00182EBD"/>
    <w:rsid w:val="001840A3"/>
    <w:rsid w:val="0018751D"/>
    <w:rsid w:val="001A115D"/>
    <w:rsid w:val="001A15C2"/>
    <w:rsid w:val="001A174A"/>
    <w:rsid w:val="001A38FD"/>
    <w:rsid w:val="001B5628"/>
    <w:rsid w:val="001C1939"/>
    <w:rsid w:val="001D0107"/>
    <w:rsid w:val="00202704"/>
    <w:rsid w:val="00207E58"/>
    <w:rsid w:val="0022007B"/>
    <w:rsid w:val="00224465"/>
    <w:rsid w:val="002321CA"/>
    <w:rsid w:val="00240536"/>
    <w:rsid w:val="00242AFC"/>
    <w:rsid w:val="00244BDF"/>
    <w:rsid w:val="002471A1"/>
    <w:rsid w:val="00260AA4"/>
    <w:rsid w:val="00264BF1"/>
    <w:rsid w:val="002803F9"/>
    <w:rsid w:val="00286603"/>
    <w:rsid w:val="00290E30"/>
    <w:rsid w:val="002A6723"/>
    <w:rsid w:val="002A6933"/>
    <w:rsid w:val="002B5FE8"/>
    <w:rsid w:val="002B6B70"/>
    <w:rsid w:val="002C0DD9"/>
    <w:rsid w:val="002C1D2E"/>
    <w:rsid w:val="002C4779"/>
    <w:rsid w:val="002D2F29"/>
    <w:rsid w:val="002D3DD7"/>
    <w:rsid w:val="002E1215"/>
    <w:rsid w:val="002E29E7"/>
    <w:rsid w:val="002E3F54"/>
    <w:rsid w:val="002E735B"/>
    <w:rsid w:val="00300BA7"/>
    <w:rsid w:val="003048C6"/>
    <w:rsid w:val="00330D4E"/>
    <w:rsid w:val="00332F71"/>
    <w:rsid w:val="00332F86"/>
    <w:rsid w:val="0033644C"/>
    <w:rsid w:val="00340A8D"/>
    <w:rsid w:val="00343120"/>
    <w:rsid w:val="0035191F"/>
    <w:rsid w:val="00356398"/>
    <w:rsid w:val="003637FF"/>
    <w:rsid w:val="00370C1E"/>
    <w:rsid w:val="00381877"/>
    <w:rsid w:val="0039641E"/>
    <w:rsid w:val="0039796B"/>
    <w:rsid w:val="003B2042"/>
    <w:rsid w:val="003B726D"/>
    <w:rsid w:val="003C22B2"/>
    <w:rsid w:val="003C3995"/>
    <w:rsid w:val="003C5140"/>
    <w:rsid w:val="003C55E1"/>
    <w:rsid w:val="003C5A32"/>
    <w:rsid w:val="003D7099"/>
    <w:rsid w:val="003E0128"/>
    <w:rsid w:val="003F4155"/>
    <w:rsid w:val="00415F57"/>
    <w:rsid w:val="00423103"/>
    <w:rsid w:val="004235AB"/>
    <w:rsid w:val="00423917"/>
    <w:rsid w:val="00436C60"/>
    <w:rsid w:val="004430D1"/>
    <w:rsid w:val="0044640E"/>
    <w:rsid w:val="0045037E"/>
    <w:rsid w:val="004615E0"/>
    <w:rsid w:val="00474548"/>
    <w:rsid w:val="00477D5F"/>
    <w:rsid w:val="00482259"/>
    <w:rsid w:val="00484131"/>
    <w:rsid w:val="00484DCF"/>
    <w:rsid w:val="0049229D"/>
    <w:rsid w:val="004A28F9"/>
    <w:rsid w:val="004A5FD2"/>
    <w:rsid w:val="004B40A6"/>
    <w:rsid w:val="004C01B5"/>
    <w:rsid w:val="004C439F"/>
    <w:rsid w:val="004C6C29"/>
    <w:rsid w:val="004E3758"/>
    <w:rsid w:val="004F116E"/>
    <w:rsid w:val="004F1763"/>
    <w:rsid w:val="005142AF"/>
    <w:rsid w:val="00514770"/>
    <w:rsid w:val="00547BBE"/>
    <w:rsid w:val="00550352"/>
    <w:rsid w:val="00561695"/>
    <w:rsid w:val="00564CF8"/>
    <w:rsid w:val="005665F3"/>
    <w:rsid w:val="00574247"/>
    <w:rsid w:val="00584D48"/>
    <w:rsid w:val="00584EC3"/>
    <w:rsid w:val="0059004A"/>
    <w:rsid w:val="00593A4F"/>
    <w:rsid w:val="005A4262"/>
    <w:rsid w:val="005A5B8B"/>
    <w:rsid w:val="005C2078"/>
    <w:rsid w:val="005C303B"/>
    <w:rsid w:val="005C33D4"/>
    <w:rsid w:val="005C5F7D"/>
    <w:rsid w:val="005D2040"/>
    <w:rsid w:val="005E13DD"/>
    <w:rsid w:val="005F7710"/>
    <w:rsid w:val="00600CB6"/>
    <w:rsid w:val="00601208"/>
    <w:rsid w:val="00604B16"/>
    <w:rsid w:val="00607329"/>
    <w:rsid w:val="00626EEE"/>
    <w:rsid w:val="006553A8"/>
    <w:rsid w:val="00670DC2"/>
    <w:rsid w:val="00671D66"/>
    <w:rsid w:val="00672F3C"/>
    <w:rsid w:val="00675653"/>
    <w:rsid w:val="00675E29"/>
    <w:rsid w:val="00685FD1"/>
    <w:rsid w:val="00687CF8"/>
    <w:rsid w:val="00691999"/>
    <w:rsid w:val="006C3F91"/>
    <w:rsid w:val="006C5D94"/>
    <w:rsid w:val="006D1914"/>
    <w:rsid w:val="006D536A"/>
    <w:rsid w:val="006D626A"/>
    <w:rsid w:val="006E69F3"/>
    <w:rsid w:val="006F08BF"/>
    <w:rsid w:val="006F13C2"/>
    <w:rsid w:val="007010D5"/>
    <w:rsid w:val="007110DA"/>
    <w:rsid w:val="00714525"/>
    <w:rsid w:val="00724246"/>
    <w:rsid w:val="007329E3"/>
    <w:rsid w:val="00734C30"/>
    <w:rsid w:val="007361CD"/>
    <w:rsid w:val="00755D49"/>
    <w:rsid w:val="00771177"/>
    <w:rsid w:val="00795E60"/>
    <w:rsid w:val="007966AF"/>
    <w:rsid w:val="007B3E6F"/>
    <w:rsid w:val="007B4D8B"/>
    <w:rsid w:val="007B7E64"/>
    <w:rsid w:val="007C7420"/>
    <w:rsid w:val="007D177B"/>
    <w:rsid w:val="007D5669"/>
    <w:rsid w:val="007F4DBE"/>
    <w:rsid w:val="007F7410"/>
    <w:rsid w:val="007F7CAF"/>
    <w:rsid w:val="00800055"/>
    <w:rsid w:val="00802719"/>
    <w:rsid w:val="00803ED5"/>
    <w:rsid w:val="00805A5A"/>
    <w:rsid w:val="00814878"/>
    <w:rsid w:val="00814F2F"/>
    <w:rsid w:val="00815C19"/>
    <w:rsid w:val="00816F6E"/>
    <w:rsid w:val="00825D6C"/>
    <w:rsid w:val="0082723F"/>
    <w:rsid w:val="00830326"/>
    <w:rsid w:val="00830624"/>
    <w:rsid w:val="00831F28"/>
    <w:rsid w:val="00843051"/>
    <w:rsid w:val="008547ED"/>
    <w:rsid w:val="00854D9C"/>
    <w:rsid w:val="00865B38"/>
    <w:rsid w:val="00873315"/>
    <w:rsid w:val="00873448"/>
    <w:rsid w:val="008A782E"/>
    <w:rsid w:val="008C0156"/>
    <w:rsid w:val="008C1803"/>
    <w:rsid w:val="008C5317"/>
    <w:rsid w:val="008C5950"/>
    <w:rsid w:val="008D2536"/>
    <w:rsid w:val="008E4383"/>
    <w:rsid w:val="008F5947"/>
    <w:rsid w:val="00905ADD"/>
    <w:rsid w:val="00911778"/>
    <w:rsid w:val="009154A3"/>
    <w:rsid w:val="00915BCA"/>
    <w:rsid w:val="00930CA0"/>
    <w:rsid w:val="00951FC4"/>
    <w:rsid w:val="0096259F"/>
    <w:rsid w:val="00966E72"/>
    <w:rsid w:val="009749AF"/>
    <w:rsid w:val="00975B88"/>
    <w:rsid w:val="009777B2"/>
    <w:rsid w:val="009809DE"/>
    <w:rsid w:val="00982A09"/>
    <w:rsid w:val="0098409D"/>
    <w:rsid w:val="00986927"/>
    <w:rsid w:val="00995FF3"/>
    <w:rsid w:val="009B7C6F"/>
    <w:rsid w:val="009C6033"/>
    <w:rsid w:val="009C680A"/>
    <w:rsid w:val="009D6B49"/>
    <w:rsid w:val="009D7DB3"/>
    <w:rsid w:val="009F748F"/>
    <w:rsid w:val="00A2411B"/>
    <w:rsid w:val="00A32645"/>
    <w:rsid w:val="00A355AC"/>
    <w:rsid w:val="00A35A7A"/>
    <w:rsid w:val="00A42153"/>
    <w:rsid w:val="00A538B4"/>
    <w:rsid w:val="00A56CAB"/>
    <w:rsid w:val="00A61A1C"/>
    <w:rsid w:val="00A702B7"/>
    <w:rsid w:val="00A7380A"/>
    <w:rsid w:val="00A74915"/>
    <w:rsid w:val="00A74FD6"/>
    <w:rsid w:val="00A83EA5"/>
    <w:rsid w:val="00A84A0B"/>
    <w:rsid w:val="00AA4227"/>
    <w:rsid w:val="00AA7928"/>
    <w:rsid w:val="00AB1DDA"/>
    <w:rsid w:val="00AB1EDA"/>
    <w:rsid w:val="00AD2B67"/>
    <w:rsid w:val="00AD3EBC"/>
    <w:rsid w:val="00AE5541"/>
    <w:rsid w:val="00AF2767"/>
    <w:rsid w:val="00AF40E3"/>
    <w:rsid w:val="00B043C2"/>
    <w:rsid w:val="00B063C3"/>
    <w:rsid w:val="00B06D32"/>
    <w:rsid w:val="00B13B3E"/>
    <w:rsid w:val="00B160DC"/>
    <w:rsid w:val="00B26B63"/>
    <w:rsid w:val="00B36A92"/>
    <w:rsid w:val="00B430A7"/>
    <w:rsid w:val="00B43DE5"/>
    <w:rsid w:val="00B44C49"/>
    <w:rsid w:val="00B47007"/>
    <w:rsid w:val="00B57D97"/>
    <w:rsid w:val="00B65329"/>
    <w:rsid w:val="00B65DB8"/>
    <w:rsid w:val="00B7349C"/>
    <w:rsid w:val="00B82937"/>
    <w:rsid w:val="00B926D4"/>
    <w:rsid w:val="00BB0505"/>
    <w:rsid w:val="00BB1EF4"/>
    <w:rsid w:val="00BB4652"/>
    <w:rsid w:val="00BD2472"/>
    <w:rsid w:val="00BD659B"/>
    <w:rsid w:val="00BF172B"/>
    <w:rsid w:val="00BF6B49"/>
    <w:rsid w:val="00BF78F9"/>
    <w:rsid w:val="00BF7AF7"/>
    <w:rsid w:val="00C02268"/>
    <w:rsid w:val="00C371B6"/>
    <w:rsid w:val="00C45DFA"/>
    <w:rsid w:val="00C51595"/>
    <w:rsid w:val="00C51D20"/>
    <w:rsid w:val="00C5683D"/>
    <w:rsid w:val="00C57209"/>
    <w:rsid w:val="00C645EC"/>
    <w:rsid w:val="00C64BDB"/>
    <w:rsid w:val="00C65BA5"/>
    <w:rsid w:val="00C66157"/>
    <w:rsid w:val="00C72324"/>
    <w:rsid w:val="00C76318"/>
    <w:rsid w:val="00C775F3"/>
    <w:rsid w:val="00C857AA"/>
    <w:rsid w:val="00C90BA0"/>
    <w:rsid w:val="00C9260F"/>
    <w:rsid w:val="00CA28FC"/>
    <w:rsid w:val="00CA3941"/>
    <w:rsid w:val="00CB0568"/>
    <w:rsid w:val="00CB65DC"/>
    <w:rsid w:val="00CB7D62"/>
    <w:rsid w:val="00CB7DBC"/>
    <w:rsid w:val="00CC061C"/>
    <w:rsid w:val="00CC6CBC"/>
    <w:rsid w:val="00CC75B6"/>
    <w:rsid w:val="00CD5E90"/>
    <w:rsid w:val="00CF4B1D"/>
    <w:rsid w:val="00CF75B9"/>
    <w:rsid w:val="00D00C67"/>
    <w:rsid w:val="00D11480"/>
    <w:rsid w:val="00D1150B"/>
    <w:rsid w:val="00D136B5"/>
    <w:rsid w:val="00D146E8"/>
    <w:rsid w:val="00D17E95"/>
    <w:rsid w:val="00D26A8D"/>
    <w:rsid w:val="00D326CB"/>
    <w:rsid w:val="00D34F1A"/>
    <w:rsid w:val="00D43E04"/>
    <w:rsid w:val="00D515D7"/>
    <w:rsid w:val="00D53534"/>
    <w:rsid w:val="00D56338"/>
    <w:rsid w:val="00D64B22"/>
    <w:rsid w:val="00D67FFC"/>
    <w:rsid w:val="00D84285"/>
    <w:rsid w:val="00D92D7A"/>
    <w:rsid w:val="00DB2D5C"/>
    <w:rsid w:val="00DC1EAB"/>
    <w:rsid w:val="00DD0144"/>
    <w:rsid w:val="00DE0FE0"/>
    <w:rsid w:val="00DE6509"/>
    <w:rsid w:val="00E01928"/>
    <w:rsid w:val="00E0337C"/>
    <w:rsid w:val="00E05EB3"/>
    <w:rsid w:val="00E11CBE"/>
    <w:rsid w:val="00E218B0"/>
    <w:rsid w:val="00E31A1B"/>
    <w:rsid w:val="00E34FA0"/>
    <w:rsid w:val="00E52B56"/>
    <w:rsid w:val="00E5420F"/>
    <w:rsid w:val="00E62A09"/>
    <w:rsid w:val="00E62EC1"/>
    <w:rsid w:val="00E63A84"/>
    <w:rsid w:val="00E823AB"/>
    <w:rsid w:val="00E83ABB"/>
    <w:rsid w:val="00EA3019"/>
    <w:rsid w:val="00EA71CD"/>
    <w:rsid w:val="00EA789F"/>
    <w:rsid w:val="00EA7C9B"/>
    <w:rsid w:val="00EB3550"/>
    <w:rsid w:val="00EC0879"/>
    <w:rsid w:val="00EC7EA5"/>
    <w:rsid w:val="00ED4B5F"/>
    <w:rsid w:val="00ED5D7F"/>
    <w:rsid w:val="00ED6629"/>
    <w:rsid w:val="00EE3BD9"/>
    <w:rsid w:val="00EE41F6"/>
    <w:rsid w:val="00F047B9"/>
    <w:rsid w:val="00F22117"/>
    <w:rsid w:val="00F31E2B"/>
    <w:rsid w:val="00F4682D"/>
    <w:rsid w:val="00F535F1"/>
    <w:rsid w:val="00F54A8D"/>
    <w:rsid w:val="00F55208"/>
    <w:rsid w:val="00F566A8"/>
    <w:rsid w:val="00F56D5A"/>
    <w:rsid w:val="00F735F2"/>
    <w:rsid w:val="00F73FE4"/>
    <w:rsid w:val="00FA430D"/>
    <w:rsid w:val="00FB1808"/>
    <w:rsid w:val="00FB732A"/>
    <w:rsid w:val="00FC3AEC"/>
    <w:rsid w:val="00FC5160"/>
    <w:rsid w:val="00FC6FB6"/>
    <w:rsid w:val="00FD1A24"/>
    <w:rsid w:val="00FE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051"/>
  </w:style>
  <w:style w:type="paragraph" w:styleId="1">
    <w:name w:val="heading 1"/>
    <w:basedOn w:val="a"/>
    <w:next w:val="a"/>
    <w:qFormat/>
    <w:rsid w:val="00843051"/>
    <w:pPr>
      <w:keepNext/>
      <w:ind w:left="6521"/>
      <w:jc w:val="both"/>
      <w:outlineLvl w:val="0"/>
    </w:pPr>
    <w:rPr>
      <w:rFonts w:ascii="Tahoma" w:hAnsi="Tahoma"/>
      <w:i/>
      <w:sz w:val="22"/>
    </w:rPr>
  </w:style>
  <w:style w:type="paragraph" w:styleId="2">
    <w:name w:val="heading 2"/>
    <w:basedOn w:val="a"/>
    <w:next w:val="a"/>
    <w:qFormat/>
    <w:rsid w:val="00843051"/>
    <w:pPr>
      <w:keepNext/>
      <w:outlineLvl w:val="1"/>
    </w:pPr>
    <w:rPr>
      <w:b/>
      <w:sz w:val="22"/>
      <w:u w:val="single"/>
    </w:rPr>
  </w:style>
  <w:style w:type="paragraph" w:styleId="3">
    <w:name w:val="heading 3"/>
    <w:basedOn w:val="a"/>
    <w:next w:val="a"/>
    <w:qFormat/>
    <w:rsid w:val="00843051"/>
    <w:pPr>
      <w:keepNext/>
      <w:ind w:left="6946"/>
      <w:outlineLvl w:val="2"/>
    </w:pPr>
    <w:rPr>
      <w:rFonts w:ascii="Garamond" w:hAnsi="Garamond"/>
      <w:color w:val="000000"/>
      <w:sz w:val="24"/>
    </w:rPr>
  </w:style>
  <w:style w:type="paragraph" w:styleId="4">
    <w:name w:val="heading 4"/>
    <w:basedOn w:val="a"/>
    <w:next w:val="a"/>
    <w:qFormat/>
    <w:rsid w:val="00843051"/>
    <w:pPr>
      <w:keepNext/>
      <w:outlineLvl w:val="3"/>
    </w:pPr>
    <w:rPr>
      <w:rFonts w:ascii="Bookman Old Style" w:hAnsi="Bookman Old Style"/>
      <w:b/>
      <w:bCs/>
      <w:color w:val="FFFFFF"/>
    </w:rPr>
  </w:style>
  <w:style w:type="paragraph" w:styleId="5">
    <w:name w:val="heading 5"/>
    <w:basedOn w:val="a"/>
    <w:next w:val="a"/>
    <w:qFormat/>
    <w:rsid w:val="00843051"/>
    <w:pPr>
      <w:keepNext/>
      <w:outlineLvl w:val="4"/>
    </w:pPr>
    <w:rPr>
      <w:rFonts w:ascii="Bookman Old Style" w:hAnsi="Bookman Old Style"/>
      <w:b/>
      <w:bCs/>
      <w:color w:val="000000"/>
    </w:rPr>
  </w:style>
  <w:style w:type="paragraph" w:styleId="6">
    <w:name w:val="heading 6"/>
    <w:basedOn w:val="a"/>
    <w:next w:val="a"/>
    <w:qFormat/>
    <w:rsid w:val="00843051"/>
    <w:pPr>
      <w:keepNext/>
      <w:outlineLvl w:val="5"/>
    </w:pPr>
    <w:rPr>
      <w:rFonts w:ascii="Bookman Old Style" w:hAnsi="Bookman Old Style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43051"/>
    <w:pPr>
      <w:spacing w:line="360" w:lineRule="auto"/>
      <w:ind w:left="360"/>
      <w:jc w:val="both"/>
    </w:pPr>
    <w:rPr>
      <w:rFonts w:ascii="Swis721Greek BT" w:hAnsi="Swis721Greek BT"/>
      <w:sz w:val="24"/>
    </w:rPr>
  </w:style>
  <w:style w:type="paragraph" w:styleId="20">
    <w:name w:val="Body Text Indent 2"/>
    <w:basedOn w:val="a"/>
    <w:rsid w:val="00843051"/>
    <w:pPr>
      <w:ind w:left="6663" w:hanging="298"/>
    </w:pPr>
    <w:rPr>
      <w:rFonts w:ascii="Tahoma" w:hAnsi="Tahoma"/>
      <w:sz w:val="22"/>
    </w:rPr>
  </w:style>
  <w:style w:type="paragraph" w:styleId="a4">
    <w:name w:val="Body Text"/>
    <w:basedOn w:val="a"/>
    <w:rsid w:val="00843051"/>
    <w:pPr>
      <w:spacing w:line="288" w:lineRule="auto"/>
      <w:jc w:val="both"/>
    </w:pPr>
    <w:rPr>
      <w:rFonts w:ascii="Garamond" w:hAnsi="Garamond"/>
      <w:color w:val="000000"/>
      <w:sz w:val="24"/>
    </w:rPr>
  </w:style>
  <w:style w:type="paragraph" w:styleId="a5">
    <w:name w:val="header"/>
    <w:basedOn w:val="a"/>
    <w:rsid w:val="00843051"/>
    <w:pPr>
      <w:tabs>
        <w:tab w:val="center" w:pos="4153"/>
        <w:tab w:val="right" w:pos="8306"/>
      </w:tabs>
    </w:pPr>
    <w:rPr>
      <w:sz w:val="22"/>
    </w:rPr>
  </w:style>
  <w:style w:type="paragraph" w:styleId="21">
    <w:name w:val="Body Text 2"/>
    <w:basedOn w:val="a"/>
    <w:rsid w:val="00843051"/>
    <w:pPr>
      <w:spacing w:line="336" w:lineRule="auto"/>
      <w:jc w:val="both"/>
    </w:pPr>
    <w:rPr>
      <w:rFonts w:ascii="Garamond" w:hAnsi="Garamond"/>
      <w:color w:val="000080"/>
      <w:sz w:val="25"/>
    </w:rPr>
  </w:style>
  <w:style w:type="paragraph" w:styleId="30">
    <w:name w:val="Body Text Indent 3"/>
    <w:basedOn w:val="a"/>
    <w:rsid w:val="00843051"/>
    <w:pPr>
      <w:pBdr>
        <w:top w:val="thinThickSmallGap" w:sz="12" w:space="1" w:color="auto"/>
        <w:bottom w:val="thickThinSmallGap" w:sz="12" w:space="1" w:color="auto"/>
      </w:pBdr>
      <w:ind w:left="851" w:hanging="851"/>
      <w:jc w:val="both"/>
    </w:pPr>
    <w:rPr>
      <w:rFonts w:ascii="Garamond" w:hAnsi="Garamond"/>
      <w:b/>
      <w:sz w:val="23"/>
    </w:rPr>
  </w:style>
  <w:style w:type="paragraph" w:styleId="a6">
    <w:name w:val="footer"/>
    <w:basedOn w:val="a"/>
    <w:link w:val="Char"/>
    <w:rsid w:val="00671D6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6"/>
    <w:rsid w:val="00671D66"/>
  </w:style>
  <w:style w:type="paragraph" w:styleId="a7">
    <w:name w:val="Balloon Text"/>
    <w:basedOn w:val="a"/>
    <w:link w:val="Char0"/>
    <w:rsid w:val="00951FC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951FC4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343120"/>
    <w:rPr>
      <w:color w:val="0000FF" w:themeColor="hyperlink"/>
      <w:u w:val="single"/>
    </w:rPr>
  </w:style>
  <w:style w:type="paragraph" w:styleId="Web">
    <w:name w:val="Normal (Web)"/>
    <w:basedOn w:val="a"/>
    <w:rsid w:val="00D17E95"/>
    <w:pPr>
      <w:spacing w:before="100" w:beforeAutospacing="1" w:after="100" w:afterAutospacing="1"/>
    </w:pPr>
    <w:rPr>
      <w:sz w:val="24"/>
      <w:szCs w:val="24"/>
    </w:rPr>
  </w:style>
  <w:style w:type="character" w:customStyle="1" w:styleId="cftext">
    <w:name w:val="cf_text"/>
    <w:basedOn w:val="a0"/>
    <w:rsid w:val="00045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gr/imgres?imgurl=http://www3.hants.gov.uk/leader_logo-3.bmp&amp;imgrefurl=http://www3.hants.gov.uk/business/externalfunding/types_of_funding.htm&amp;h=487&amp;w=486&amp;sz=695&amp;tbnid=4xLcMf0VfcW-8M:&amp;tbnh=129&amp;tbnw=129&amp;prev=/images?q=LEADER+LOGO&amp;hl=el&amp;usg=__zjvVPl8wUmQ5uD3BGKkyg7tgKtc=&amp;ei=To0PS5-aHMOt4Qa9oqWFBA&amp;sa=X&amp;oi=image_result&amp;resnum=4&amp;ct=image&amp;ved=0CBIQ9QEwAw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7;&#960;&#953;&#963;&#964;&#959;&#955;&#972;&#967;&#945;&#961;&#964;&#945;\Oikonomika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A1C96-4D2C-4789-B73B-626D231D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Oikonomika</Template>
  <TotalTime>5</TotalTime>
  <Pages>1</Pages>
  <Words>81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ANKYKL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K.VOLTIS</dc:creator>
  <cp:lastModifiedBy>Baggelis Lignos</cp:lastModifiedBy>
  <cp:revision>6</cp:revision>
  <cp:lastPrinted>2014-10-02T12:33:00Z</cp:lastPrinted>
  <dcterms:created xsi:type="dcterms:W3CDTF">2014-10-03T11:46:00Z</dcterms:created>
  <dcterms:modified xsi:type="dcterms:W3CDTF">2014-10-03T11:56:00Z</dcterms:modified>
</cp:coreProperties>
</file>