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B0" w:rsidRDefault="00323EB0" w:rsidP="00596214">
      <w:pPr>
        <w:pStyle w:val="2"/>
        <w:shd w:val="clear" w:color="auto" w:fill="FFFFFF"/>
        <w:spacing w:line="480" w:lineRule="atLeast"/>
        <w:jc w:val="center"/>
        <w:rPr>
          <w:rFonts w:ascii="Book Antiqua" w:hAnsi="Book Antiqua" w:cs="Tahoma"/>
          <w:bCs/>
          <w:color w:val="215868" w:themeColor="accent5" w:themeShade="80"/>
          <w:sz w:val="32"/>
          <w:szCs w:val="32"/>
        </w:rPr>
      </w:pPr>
    </w:p>
    <w:p w:rsidR="00323EB0" w:rsidRDefault="00323EB0" w:rsidP="00596214">
      <w:pPr>
        <w:pStyle w:val="2"/>
        <w:shd w:val="clear" w:color="auto" w:fill="FFFFFF"/>
        <w:spacing w:line="480" w:lineRule="atLeast"/>
        <w:jc w:val="center"/>
        <w:rPr>
          <w:rFonts w:ascii="Book Antiqua" w:hAnsi="Book Antiqua" w:cs="Tahoma"/>
          <w:bCs/>
          <w:color w:val="215868" w:themeColor="accent5" w:themeShade="80"/>
          <w:sz w:val="32"/>
          <w:szCs w:val="32"/>
        </w:rPr>
      </w:pPr>
    </w:p>
    <w:p w:rsidR="00323EB0" w:rsidRDefault="00323EB0" w:rsidP="00596214">
      <w:pPr>
        <w:pStyle w:val="2"/>
        <w:shd w:val="clear" w:color="auto" w:fill="FFFFFF"/>
        <w:spacing w:line="480" w:lineRule="atLeast"/>
        <w:jc w:val="center"/>
        <w:rPr>
          <w:rFonts w:ascii="Book Antiqua" w:hAnsi="Book Antiqua" w:cs="Tahoma"/>
          <w:bCs/>
          <w:color w:val="215868" w:themeColor="accent5" w:themeShade="80"/>
          <w:sz w:val="32"/>
          <w:szCs w:val="32"/>
        </w:rPr>
      </w:pPr>
    </w:p>
    <w:p w:rsidR="00323EB0" w:rsidRDefault="00323EB0" w:rsidP="00596214">
      <w:pPr>
        <w:pStyle w:val="2"/>
        <w:shd w:val="clear" w:color="auto" w:fill="FFFFFF"/>
        <w:spacing w:line="480" w:lineRule="atLeast"/>
        <w:jc w:val="center"/>
        <w:rPr>
          <w:rFonts w:ascii="Book Antiqua" w:hAnsi="Book Antiqua" w:cs="Tahoma"/>
          <w:bCs/>
          <w:color w:val="215868" w:themeColor="accent5" w:themeShade="80"/>
          <w:sz w:val="32"/>
          <w:szCs w:val="32"/>
        </w:rPr>
      </w:pPr>
    </w:p>
    <w:p w:rsidR="00323EB0" w:rsidRDefault="00323EB0" w:rsidP="00596214">
      <w:pPr>
        <w:pStyle w:val="2"/>
        <w:shd w:val="clear" w:color="auto" w:fill="FFFFFF"/>
        <w:spacing w:line="480" w:lineRule="atLeast"/>
        <w:jc w:val="center"/>
        <w:rPr>
          <w:rFonts w:ascii="Book Antiqua" w:hAnsi="Book Antiqua" w:cs="Tahoma"/>
          <w:bCs/>
          <w:color w:val="215868" w:themeColor="accent5" w:themeShade="80"/>
          <w:sz w:val="32"/>
          <w:szCs w:val="32"/>
        </w:rPr>
      </w:pPr>
    </w:p>
    <w:p w:rsidR="00323EB0" w:rsidRPr="00EE2102" w:rsidRDefault="00045890" w:rsidP="00596214">
      <w:pPr>
        <w:pStyle w:val="2"/>
        <w:shd w:val="clear" w:color="auto" w:fill="FFFFFF"/>
        <w:spacing w:line="480" w:lineRule="atLeast"/>
        <w:jc w:val="center"/>
        <w:rPr>
          <w:rFonts w:ascii="Book Antiqua" w:hAnsi="Book Antiqua" w:cs="Tahoma"/>
          <w:bCs/>
          <w:color w:val="0070C0"/>
          <w:sz w:val="32"/>
          <w:szCs w:val="32"/>
        </w:rPr>
      </w:pPr>
      <w:r w:rsidRPr="00EE2102">
        <w:rPr>
          <w:rFonts w:ascii="Book Antiqua" w:hAnsi="Book Antiqua" w:cs="Tahoma"/>
          <w:bCs/>
          <w:color w:val="0070C0"/>
          <w:sz w:val="32"/>
          <w:szCs w:val="32"/>
        </w:rPr>
        <w:t xml:space="preserve">Αίτηση Συμμετοχής </w:t>
      </w:r>
      <w:r w:rsidR="00323EB0" w:rsidRPr="00EE2102">
        <w:rPr>
          <w:rFonts w:ascii="Book Antiqua" w:hAnsi="Book Antiqua" w:cs="Tahoma"/>
          <w:bCs/>
          <w:color w:val="0070C0"/>
          <w:sz w:val="32"/>
          <w:szCs w:val="32"/>
        </w:rPr>
        <w:t xml:space="preserve">στα εργαστήρια </w:t>
      </w:r>
    </w:p>
    <w:p w:rsidR="0064707F" w:rsidRPr="00EE2102" w:rsidRDefault="00323EB0" w:rsidP="00596214">
      <w:pPr>
        <w:pStyle w:val="2"/>
        <w:shd w:val="clear" w:color="auto" w:fill="FFFFFF"/>
        <w:spacing w:line="480" w:lineRule="atLeast"/>
        <w:jc w:val="center"/>
        <w:rPr>
          <w:rFonts w:ascii="Book Antiqua" w:hAnsi="Book Antiqua" w:cs="Tahoma"/>
          <w:bCs/>
          <w:color w:val="0070C0"/>
          <w:sz w:val="32"/>
          <w:szCs w:val="32"/>
        </w:rPr>
      </w:pPr>
      <w:r w:rsidRPr="00EE2102">
        <w:rPr>
          <w:rFonts w:ascii="Book Antiqua" w:hAnsi="Book Antiqua" w:cs="Tahoma"/>
          <w:bCs/>
          <w:color w:val="0070C0"/>
          <w:sz w:val="32"/>
          <w:szCs w:val="32"/>
        </w:rPr>
        <w:t>«ΞΕΝΑΓΗΣΗ ΕΡΜΗΝΕΙΑΣ»</w:t>
      </w:r>
    </w:p>
    <w:p w:rsidR="00323EB0" w:rsidRPr="00EE2102" w:rsidRDefault="00323EB0" w:rsidP="00045890">
      <w:pPr>
        <w:tabs>
          <w:tab w:val="center" w:pos="4153"/>
          <w:tab w:val="right" w:pos="8306"/>
        </w:tabs>
        <w:jc w:val="center"/>
        <w:rPr>
          <w:rFonts w:ascii="Book Antiqua" w:hAnsi="Book Antiqua" w:cs="Tahoma"/>
          <w:b/>
          <w:color w:val="0070C0"/>
          <w:sz w:val="32"/>
          <w:szCs w:val="32"/>
        </w:rPr>
      </w:pPr>
    </w:p>
    <w:p w:rsidR="00045890" w:rsidRPr="00D96FF4" w:rsidRDefault="00045890" w:rsidP="00045890">
      <w:pPr>
        <w:shd w:val="clear" w:color="auto" w:fill="FFFFFF"/>
        <w:spacing w:line="0" w:lineRule="atLeast"/>
        <w:rPr>
          <w:rFonts w:ascii="Book Antiqua" w:hAnsi="Book Antiqua" w:cs="Arial"/>
          <w:color w:val="000000"/>
          <w:sz w:val="2"/>
          <w:szCs w:val="2"/>
        </w:rPr>
      </w:pPr>
      <w:r w:rsidRPr="00D96FF4">
        <w:rPr>
          <w:rFonts w:ascii="Book Antiqua" w:hAnsi="Book Antiqua" w:cs="Arial"/>
          <w:color w:val="000000"/>
          <w:sz w:val="2"/>
          <w:szCs w:val="2"/>
        </w:rPr>
        <w:t> </w:t>
      </w:r>
    </w:p>
    <w:p w:rsidR="00323EB0" w:rsidRPr="00323EB0" w:rsidRDefault="00323EB0" w:rsidP="00323EB0">
      <w:pPr>
        <w:jc w:val="center"/>
        <w:rPr>
          <w:rFonts w:ascii="Book Antiqua" w:hAnsi="Book Antiqua" w:cs="Calibri"/>
          <w:i/>
          <w:iCs/>
          <w:color w:val="0070C0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«</w:t>
      </w:r>
      <w:r w:rsidRPr="00B431FA">
        <w:rPr>
          <w:rFonts w:ascii="Book Antiqua" w:hAnsi="Book Antiqua" w:cs="Calibri"/>
          <w:b/>
          <w:i/>
          <w:iCs/>
          <w:color w:val="0070C0"/>
          <w:sz w:val="24"/>
          <w:szCs w:val="24"/>
        </w:rPr>
        <w:t>Η ερμηνεία στην ξενάγηση-μία νέα ματιά στον τόπο μας</w:t>
      </w: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»</w:t>
      </w:r>
    </w:p>
    <w:p w:rsidR="00045F5D" w:rsidRDefault="00323EB0" w:rsidP="00323EB0">
      <w:pPr>
        <w:jc w:val="center"/>
        <w:rPr>
          <w:rFonts w:ascii="Book Antiqua" w:hAnsi="Book Antiqua" w:cs="Calibri"/>
          <w:i/>
          <w:iCs/>
          <w:color w:val="0070C0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Σύρος, 17-19 Νοεμβρίου 2017, Πανεπιστήμιο Αιγαίου, Αίθουσα Β.1.2 </w:t>
      </w:r>
    </w:p>
    <w:p w:rsidR="00323EB0" w:rsidRPr="00323EB0" w:rsidRDefault="00323EB0" w:rsidP="00323EB0">
      <w:pPr>
        <w:jc w:val="center"/>
        <w:rPr>
          <w:rFonts w:ascii="Book Antiqua" w:hAnsi="Book Antiqua" w:cs="Calibri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(πάνω από το Αμφιθέατρο), 09:00-17:00</w:t>
      </w:r>
    </w:p>
    <w:p w:rsidR="00323EB0" w:rsidRPr="00323EB0" w:rsidRDefault="00323EB0" w:rsidP="00323EB0">
      <w:pPr>
        <w:jc w:val="center"/>
        <w:rPr>
          <w:rFonts w:ascii="Book Antiqua" w:hAnsi="Book Antiqua" w:cs="Calibri"/>
          <w:sz w:val="24"/>
          <w:szCs w:val="24"/>
        </w:rPr>
      </w:pPr>
    </w:p>
    <w:p w:rsidR="00323EB0" w:rsidRPr="00323EB0" w:rsidRDefault="00323EB0" w:rsidP="00323EB0">
      <w:pPr>
        <w:jc w:val="center"/>
        <w:rPr>
          <w:rFonts w:ascii="Book Antiqua" w:hAnsi="Book Antiqua" w:cs="Calibri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«</w:t>
      </w:r>
      <w:r w:rsidRPr="00B431FA">
        <w:rPr>
          <w:rFonts w:ascii="Book Antiqua" w:hAnsi="Book Antiqua" w:cs="Calibri"/>
          <w:b/>
          <w:i/>
          <w:iCs/>
          <w:color w:val="0070C0"/>
          <w:sz w:val="24"/>
          <w:szCs w:val="24"/>
        </w:rPr>
        <w:t>Ανακαλύπτοντας ξανά τον τόπο μας</w:t>
      </w: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»</w:t>
      </w:r>
    </w:p>
    <w:p w:rsidR="00045F5D" w:rsidRDefault="00323EB0" w:rsidP="00323EB0">
      <w:pPr>
        <w:jc w:val="center"/>
        <w:rPr>
          <w:rFonts w:ascii="Book Antiqua" w:hAnsi="Book Antiqua" w:cs="Calibri"/>
          <w:i/>
          <w:iCs/>
          <w:color w:val="0070C0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Σύρος, 25-26 Νοεμβρίου 2017, Πανεπιστήμιο Αιγαίου, Αίθουσα Β.1.2 </w:t>
      </w:r>
    </w:p>
    <w:p w:rsidR="00323EB0" w:rsidRPr="00323EB0" w:rsidRDefault="00323EB0" w:rsidP="00323EB0">
      <w:pPr>
        <w:jc w:val="center"/>
        <w:rPr>
          <w:rFonts w:ascii="Book Antiqua" w:hAnsi="Book Antiqua" w:cs="Calibri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(πάνω από το Αμφιθέατρο), 09:00-17:00</w:t>
      </w:r>
    </w:p>
    <w:p w:rsidR="00323EB0" w:rsidRPr="00323EB0" w:rsidRDefault="00323EB0" w:rsidP="00045890">
      <w:pPr>
        <w:shd w:val="clear" w:color="auto" w:fill="FFFFFF"/>
        <w:spacing w:line="360" w:lineRule="atLeast"/>
        <w:jc w:val="center"/>
        <w:rPr>
          <w:rFonts w:ascii="Book Antiqua" w:hAnsi="Book Antiqua"/>
          <w:b/>
          <w:color w:val="709EC2"/>
          <w:sz w:val="24"/>
          <w:szCs w:val="24"/>
          <w:u w:val="single"/>
        </w:rPr>
      </w:pPr>
    </w:p>
    <w:p w:rsidR="00045890" w:rsidRPr="00323EB0" w:rsidRDefault="00045890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  <w:u w:val="single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  <w:u w:val="single"/>
        </w:rPr>
        <w:t>Παρακαλούμε συμπληρώστε την παρακάτω φόρμα:</w:t>
      </w:r>
    </w:p>
    <w:p w:rsidR="00045890" w:rsidRPr="00323EB0" w:rsidRDefault="00045890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045890" w:rsidRPr="00323EB0" w:rsidRDefault="00045890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Επώνυμο: </w:t>
      </w:r>
    </w:p>
    <w:p w:rsidR="00045890" w:rsidRPr="00323EB0" w:rsidRDefault="00045890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045890" w:rsidRPr="00323EB0" w:rsidRDefault="00045890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Όνομα: </w:t>
      </w:r>
    </w:p>
    <w:p w:rsidR="00045890" w:rsidRPr="00323EB0" w:rsidRDefault="00045890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045890" w:rsidRPr="00323EB0" w:rsidRDefault="00DE1463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Ιδιότητα</w:t>
      </w:r>
      <w:r w:rsidR="00045890"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: </w:t>
      </w:r>
    </w:p>
    <w:p w:rsidR="00DE1463" w:rsidRPr="00323EB0" w:rsidRDefault="00DE1463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045890" w:rsidRPr="00323EB0" w:rsidRDefault="00045890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E-</w:t>
      </w:r>
      <w:proofErr w:type="spellStart"/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Μail:</w:t>
      </w:r>
      <w:proofErr w:type="spellEnd"/>
    </w:p>
    <w:p w:rsidR="00A0180D" w:rsidRPr="00323EB0" w:rsidRDefault="00A0180D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A0180D" w:rsidRPr="00323EB0" w:rsidRDefault="00A0180D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Λογαριασμός </w:t>
      </w:r>
      <w:proofErr w:type="spellStart"/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Facebook</w:t>
      </w:r>
      <w:proofErr w:type="spellEnd"/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/</w:t>
      </w:r>
      <w:proofErr w:type="spellStart"/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Instagram</w:t>
      </w:r>
      <w:proofErr w:type="spellEnd"/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:</w:t>
      </w:r>
    </w:p>
    <w:p w:rsidR="00045890" w:rsidRPr="00323EB0" w:rsidRDefault="00045890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045890" w:rsidRPr="00323EB0" w:rsidRDefault="00E84764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Κινητό </w:t>
      </w:r>
      <w:r w:rsidR="00045890"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Τηλέφωνο: </w:t>
      </w:r>
    </w:p>
    <w:p w:rsidR="0064707F" w:rsidRPr="00323EB0" w:rsidRDefault="0064707F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64707F" w:rsidRPr="00323EB0" w:rsidRDefault="0064707F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Διεύθυνση</w:t>
      </w:r>
      <w:r w:rsidR="00E84764"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 Κατοικίας</w:t>
      </w: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:</w:t>
      </w:r>
    </w:p>
    <w:p w:rsidR="008E0ABB" w:rsidRPr="00323EB0" w:rsidRDefault="008E0ABB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BC130F" w:rsidRDefault="00A97219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Λίγα λόγια για εσάς</w:t>
      </w:r>
      <w:r w:rsidR="00596214"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, ποιος είναι ο στόχος συμμετοχής</w:t>
      </w:r>
      <w:r w:rsidR="003B1926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 σας</w:t>
      </w:r>
      <w:r w:rsidR="00596214"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 στ</w:t>
      </w:r>
      <w:r w:rsidR="00A6212F">
        <w:rPr>
          <w:rFonts w:ascii="Book Antiqua" w:hAnsi="Book Antiqua" w:cs="Calibri"/>
          <w:i/>
          <w:iCs/>
          <w:color w:val="0070C0"/>
          <w:sz w:val="24"/>
          <w:szCs w:val="24"/>
        </w:rPr>
        <w:t>α</w:t>
      </w:r>
      <w:r w:rsidR="00596214"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 xml:space="preserve"> </w:t>
      </w:r>
      <w:r w:rsidR="00323EB0"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εργαστήρι</w:t>
      </w:r>
      <w:r w:rsidR="00A6212F">
        <w:rPr>
          <w:rFonts w:ascii="Book Antiqua" w:hAnsi="Book Antiqua" w:cs="Calibri"/>
          <w:i/>
          <w:iCs/>
          <w:color w:val="0070C0"/>
          <w:sz w:val="24"/>
          <w:szCs w:val="24"/>
        </w:rPr>
        <w:t>α</w:t>
      </w:r>
      <w:r w:rsidRPr="00323EB0">
        <w:rPr>
          <w:rFonts w:ascii="Book Antiqua" w:hAnsi="Book Antiqua" w:cs="Calibri"/>
          <w:i/>
          <w:iCs/>
          <w:color w:val="0070C0"/>
          <w:sz w:val="24"/>
          <w:szCs w:val="24"/>
        </w:rPr>
        <w:t>:</w:t>
      </w:r>
    </w:p>
    <w:p w:rsidR="00A6212F" w:rsidRDefault="00A6212F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A6212F" w:rsidRDefault="00A6212F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A6212F" w:rsidRDefault="00A6212F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A6212F" w:rsidRDefault="00A6212F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A6212F" w:rsidRDefault="00A6212F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A6212F" w:rsidRDefault="00A6212F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A6212F" w:rsidRDefault="00A6212F" w:rsidP="00045890">
      <w:pPr>
        <w:shd w:val="clear" w:color="auto" w:fill="FFFFFF"/>
        <w:spacing w:line="300" w:lineRule="atLeast"/>
        <w:rPr>
          <w:rFonts w:ascii="Book Antiqua" w:hAnsi="Book Antiqua" w:cs="Calibri"/>
          <w:i/>
          <w:iCs/>
          <w:color w:val="0070C0"/>
          <w:sz w:val="24"/>
          <w:szCs w:val="24"/>
        </w:rPr>
      </w:pPr>
    </w:p>
    <w:p w:rsidR="00BC130F" w:rsidRPr="00323EB0" w:rsidRDefault="00A6212F" w:rsidP="00A6212F">
      <w:pPr>
        <w:shd w:val="clear" w:color="auto" w:fill="FFFFFF"/>
        <w:spacing w:line="300" w:lineRule="atLeast"/>
        <w:jc w:val="center"/>
        <w:rPr>
          <w:rFonts w:cs="Calibri"/>
          <w:i/>
          <w:iCs/>
          <w:color w:val="0070C0"/>
          <w:sz w:val="24"/>
          <w:szCs w:val="24"/>
        </w:rPr>
      </w:pPr>
      <w:r w:rsidRPr="00A6212F">
        <w:rPr>
          <w:rFonts w:ascii="Book Antiqua" w:hAnsi="Book Antiqua" w:cs="Calibri"/>
          <w:i/>
          <w:iCs/>
          <w:color w:val="0070C0"/>
          <w:sz w:val="24"/>
          <w:szCs w:val="24"/>
          <w:u w:val="single"/>
        </w:rPr>
        <w:t>Σημείωση: Η παρακολούθηση των εργαστηρίων είναι υποχρεωτική στο σύνολό τους.</w:t>
      </w:r>
    </w:p>
    <w:sectPr w:rsidR="00BC130F" w:rsidRPr="00323EB0" w:rsidSect="00596214">
      <w:headerReference w:type="default" r:id="rId8"/>
      <w:headerReference w:type="first" r:id="rId9"/>
      <w:footerReference w:type="first" r:id="rId10"/>
      <w:type w:val="continuous"/>
      <w:pgSz w:w="11906" w:h="16838" w:code="9"/>
      <w:pgMar w:top="1021" w:right="1418" w:bottom="851" w:left="1418" w:header="454" w:footer="283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EB0" w:rsidRDefault="00323EB0">
      <w:r>
        <w:separator/>
      </w:r>
    </w:p>
  </w:endnote>
  <w:endnote w:type="continuationSeparator" w:id="0">
    <w:p w:rsidR="00323EB0" w:rsidRDefault="00323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wis721Greek BT">
    <w:charset w:val="A1"/>
    <w:family w:val="auto"/>
    <w:pitch w:val="variable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B0" w:rsidRDefault="00323EB0" w:rsidP="00596214">
    <w:pPr>
      <w:pStyle w:val="a6"/>
      <w:jc w:val="center"/>
      <w:rPr>
        <w:rFonts w:ascii="Book Antiqua" w:hAnsi="Book Antiqua"/>
        <w:b/>
        <w:color w:val="17365D" w:themeColor="text2" w:themeShade="BF"/>
        <w:sz w:val="32"/>
        <w:szCs w:val="32"/>
      </w:rPr>
    </w:pPr>
  </w:p>
  <w:tbl>
    <w:tblPr>
      <w:tblStyle w:val="a9"/>
      <w:tblW w:w="0" w:type="auto"/>
      <w:tblCellSpacing w:w="20" w:type="dxa"/>
      <w:tblInd w:w="30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shd w:val="clear" w:color="auto" w:fill="DBE5F1" w:themeFill="accent1" w:themeFillTint="33"/>
      <w:tblLook w:val="04A0"/>
    </w:tblPr>
    <w:tblGrid>
      <w:gridCol w:w="8789"/>
    </w:tblGrid>
    <w:tr w:rsidR="00323EB0" w:rsidRPr="00596214" w:rsidTr="00596214">
      <w:trPr>
        <w:trHeight w:val="737"/>
        <w:tblCellSpacing w:w="20" w:type="dxa"/>
      </w:trPr>
      <w:tc>
        <w:tcPr>
          <w:tcW w:w="8709" w:type="dxa"/>
          <w:shd w:val="clear" w:color="auto" w:fill="DBE5F1" w:themeFill="accent1" w:themeFillTint="33"/>
          <w:vAlign w:val="center"/>
        </w:tcPr>
        <w:p w:rsidR="00323EB0" w:rsidRPr="00596214" w:rsidRDefault="00323EB0" w:rsidP="00596214">
          <w:pPr>
            <w:pStyle w:val="a6"/>
            <w:jc w:val="center"/>
            <w:rPr>
              <w:rFonts w:ascii="Book Antiqua" w:hAnsi="Book Antiqua"/>
              <w:b/>
              <w:color w:val="17365D" w:themeColor="text2" w:themeShade="BF"/>
              <w:sz w:val="28"/>
              <w:szCs w:val="28"/>
            </w:rPr>
          </w:pPr>
          <w:r w:rsidRPr="00596214">
            <w:rPr>
              <w:rFonts w:ascii="Book Antiqua" w:hAnsi="Book Antiqua"/>
              <w:b/>
              <w:color w:val="17365D" w:themeColor="text2" w:themeShade="BF"/>
              <w:sz w:val="28"/>
              <w:szCs w:val="28"/>
            </w:rPr>
            <w:t>Αναπτυξιακή Εταιρεία Κυκλάδων Α.Ε.</w:t>
          </w:r>
        </w:p>
      </w:tc>
    </w:tr>
  </w:tbl>
  <w:p w:rsidR="00323EB0" w:rsidRPr="00596214" w:rsidRDefault="00323EB0" w:rsidP="00596214">
    <w:pPr>
      <w:pStyle w:val="a6"/>
      <w:jc w:val="center"/>
      <w:rPr>
        <w:rFonts w:ascii="Book Antiqua" w:hAnsi="Book Antiqua"/>
        <w:b/>
        <w:color w:val="17365D" w:themeColor="text2" w:themeShade="BF"/>
        <w:sz w:val="32"/>
        <w:szCs w:val="3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EB0" w:rsidRDefault="00323EB0">
      <w:r>
        <w:separator/>
      </w:r>
    </w:p>
  </w:footnote>
  <w:footnote w:type="continuationSeparator" w:id="0">
    <w:p w:rsidR="00323EB0" w:rsidRDefault="00323E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B0" w:rsidRDefault="00323EB0" w:rsidP="00D326CB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B0" w:rsidRDefault="00323EB0" w:rsidP="00D17458">
    <w:pPr>
      <w:pStyle w:val="a5"/>
      <w:jc w:val="right"/>
    </w:pPr>
    <w:r w:rsidRPr="00D17458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1966595</wp:posOffset>
          </wp:positionH>
          <wp:positionV relativeFrom="paragraph">
            <wp:posOffset>-221615</wp:posOffset>
          </wp:positionV>
          <wp:extent cx="1524000" cy="1962150"/>
          <wp:effectExtent l="0" t="0" r="0" b="0"/>
          <wp:wrapSquare wrapText="bothSides"/>
          <wp:docPr id="11" name="Picture 7" descr="cid:D7C78B1F-518E-407B-ABC8-3BF61A219B85@wwfhellas.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C69C588-9FA7-427A-AE87-6D6535DB8F72" descr="cid:D7C78B1F-518E-407B-ABC8-3BF61A219B85@wwfhellas.local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96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"/>
      </v:shape>
    </w:pict>
  </w:numPicBullet>
  <w:abstractNum w:abstractNumId="0">
    <w:nsid w:val="03D53CA4"/>
    <w:multiLevelType w:val="singleLevel"/>
    <w:tmpl w:val="2FF63A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D5E79AD"/>
    <w:multiLevelType w:val="multilevel"/>
    <w:tmpl w:val="E27C3EF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04B46C0"/>
    <w:multiLevelType w:val="hybridMultilevel"/>
    <w:tmpl w:val="D56E5F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BF339E"/>
    <w:multiLevelType w:val="hybridMultilevel"/>
    <w:tmpl w:val="637284F2"/>
    <w:lvl w:ilvl="0" w:tplc="04080007">
      <w:start w:val="1"/>
      <w:numFmt w:val="bullet"/>
      <w:lvlText w:val=""/>
      <w:lvlJc w:val="left"/>
      <w:pPr>
        <w:ind w:left="5605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abstractNum w:abstractNumId="4">
    <w:nsid w:val="1E9F6BEE"/>
    <w:multiLevelType w:val="hybridMultilevel"/>
    <w:tmpl w:val="AE94D86A"/>
    <w:lvl w:ilvl="0" w:tplc="34D664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99747E7"/>
    <w:multiLevelType w:val="hybridMultilevel"/>
    <w:tmpl w:val="BA920038"/>
    <w:lvl w:ilvl="0" w:tplc="481A609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76ED2"/>
    <w:multiLevelType w:val="hybridMultilevel"/>
    <w:tmpl w:val="8C38DC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8D4089"/>
    <w:multiLevelType w:val="singleLevel"/>
    <w:tmpl w:val="EFEE2A60"/>
    <w:lvl w:ilvl="0">
      <w:numFmt w:val="bullet"/>
      <w:lvlText w:val="-"/>
      <w:lvlJc w:val="left"/>
      <w:pPr>
        <w:tabs>
          <w:tab w:val="num" w:pos="6732"/>
        </w:tabs>
        <w:ind w:left="6732" w:hanging="360"/>
      </w:pPr>
      <w:rPr>
        <w:rFonts w:hint="default"/>
        <w:i w:val="0"/>
      </w:rPr>
    </w:lvl>
  </w:abstractNum>
  <w:abstractNum w:abstractNumId="8">
    <w:nsid w:val="34AD05D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61E641E"/>
    <w:multiLevelType w:val="hybridMultilevel"/>
    <w:tmpl w:val="3926BE5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9117AC"/>
    <w:multiLevelType w:val="singleLevel"/>
    <w:tmpl w:val="A2508950"/>
    <w:lvl w:ilvl="0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18"/>
      </w:rPr>
    </w:lvl>
  </w:abstractNum>
  <w:abstractNum w:abstractNumId="11">
    <w:nsid w:val="471B0ED9"/>
    <w:multiLevelType w:val="hybridMultilevel"/>
    <w:tmpl w:val="97F07BF6"/>
    <w:lvl w:ilvl="0" w:tplc="694C20A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33399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963152C"/>
    <w:multiLevelType w:val="hybridMultilevel"/>
    <w:tmpl w:val="F2A0723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C593F9F"/>
    <w:multiLevelType w:val="singleLevel"/>
    <w:tmpl w:val="D6CC09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4">
    <w:nsid w:val="575E750A"/>
    <w:multiLevelType w:val="hybridMultilevel"/>
    <w:tmpl w:val="A8CADC1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8560E5"/>
    <w:multiLevelType w:val="hybridMultilevel"/>
    <w:tmpl w:val="E27C3EFA"/>
    <w:lvl w:ilvl="0" w:tplc="0408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65858D8"/>
    <w:multiLevelType w:val="singleLevel"/>
    <w:tmpl w:val="4C92002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>
    <w:nsid w:val="79895E82"/>
    <w:multiLevelType w:val="hybridMultilevel"/>
    <w:tmpl w:val="E4C294D8"/>
    <w:lvl w:ilvl="0" w:tplc="0408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EC5670"/>
    <w:multiLevelType w:val="hybridMultilevel"/>
    <w:tmpl w:val="885A83C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3"/>
  </w:num>
  <w:num w:numId="5">
    <w:abstractNumId w:val="8"/>
  </w:num>
  <w:num w:numId="6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8"/>
  </w:num>
  <w:num w:numId="8">
    <w:abstractNumId w:val="15"/>
  </w:num>
  <w:num w:numId="9">
    <w:abstractNumId w:val="6"/>
  </w:num>
  <w:num w:numId="10">
    <w:abstractNumId w:val="17"/>
  </w:num>
  <w:num w:numId="11">
    <w:abstractNumId w:val="12"/>
  </w:num>
  <w:num w:numId="12">
    <w:abstractNumId w:val="1"/>
  </w:num>
  <w:num w:numId="13">
    <w:abstractNumId w:val="11"/>
  </w:num>
  <w:num w:numId="14">
    <w:abstractNumId w:val="3"/>
  </w:num>
  <w:num w:numId="15">
    <w:abstractNumId w:val="14"/>
  </w:num>
  <w:num w:numId="16">
    <w:abstractNumId w:val="5"/>
  </w:num>
  <w:num w:numId="17">
    <w:abstractNumId w:val="9"/>
  </w:num>
  <w:num w:numId="18">
    <w:abstractNumId w:val="4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7703C"/>
    <w:rsid w:val="00014F15"/>
    <w:rsid w:val="00017316"/>
    <w:rsid w:val="00017B4E"/>
    <w:rsid w:val="00017E77"/>
    <w:rsid w:val="00024092"/>
    <w:rsid w:val="00037674"/>
    <w:rsid w:val="00045890"/>
    <w:rsid w:val="00045F5D"/>
    <w:rsid w:val="000517C3"/>
    <w:rsid w:val="00052F2D"/>
    <w:rsid w:val="0005411E"/>
    <w:rsid w:val="00056FDE"/>
    <w:rsid w:val="000605A2"/>
    <w:rsid w:val="00061BBA"/>
    <w:rsid w:val="000634E2"/>
    <w:rsid w:val="00063C0A"/>
    <w:rsid w:val="00070543"/>
    <w:rsid w:val="00084A5D"/>
    <w:rsid w:val="00092EBD"/>
    <w:rsid w:val="000B566C"/>
    <w:rsid w:val="000C0A6E"/>
    <w:rsid w:val="000C164E"/>
    <w:rsid w:val="000C3614"/>
    <w:rsid w:val="000C6883"/>
    <w:rsid w:val="000D5659"/>
    <w:rsid w:val="000E4728"/>
    <w:rsid w:val="000F2EC3"/>
    <w:rsid w:val="0010379E"/>
    <w:rsid w:val="00105689"/>
    <w:rsid w:val="00105711"/>
    <w:rsid w:val="0011496F"/>
    <w:rsid w:val="001209A0"/>
    <w:rsid w:val="00123296"/>
    <w:rsid w:val="001247F7"/>
    <w:rsid w:val="00125C85"/>
    <w:rsid w:val="00127430"/>
    <w:rsid w:val="00130873"/>
    <w:rsid w:val="0013256A"/>
    <w:rsid w:val="001329D5"/>
    <w:rsid w:val="00150F2F"/>
    <w:rsid w:val="00151EC1"/>
    <w:rsid w:val="00153C21"/>
    <w:rsid w:val="00162FDB"/>
    <w:rsid w:val="0017703C"/>
    <w:rsid w:val="00182EBD"/>
    <w:rsid w:val="001840A3"/>
    <w:rsid w:val="0018751D"/>
    <w:rsid w:val="001A115D"/>
    <w:rsid w:val="001A15C2"/>
    <w:rsid w:val="001A174A"/>
    <w:rsid w:val="001A38FD"/>
    <w:rsid w:val="001B5628"/>
    <w:rsid w:val="001C1939"/>
    <w:rsid w:val="001D0107"/>
    <w:rsid w:val="00202704"/>
    <w:rsid w:val="00207E58"/>
    <w:rsid w:val="0022007B"/>
    <w:rsid w:val="00224465"/>
    <w:rsid w:val="002321CA"/>
    <w:rsid w:val="00240536"/>
    <w:rsid w:val="00242AFC"/>
    <w:rsid w:val="00244BDF"/>
    <w:rsid w:val="002471A1"/>
    <w:rsid w:val="00260AA4"/>
    <w:rsid w:val="00264BF1"/>
    <w:rsid w:val="002803F9"/>
    <w:rsid w:val="00286603"/>
    <w:rsid w:val="00290E30"/>
    <w:rsid w:val="002A6723"/>
    <w:rsid w:val="002A6933"/>
    <w:rsid w:val="002B5FE8"/>
    <w:rsid w:val="002B6B70"/>
    <w:rsid w:val="002C0DD9"/>
    <w:rsid w:val="002C1D2E"/>
    <w:rsid w:val="002C4779"/>
    <w:rsid w:val="002D2F29"/>
    <w:rsid w:val="002D3DD7"/>
    <w:rsid w:val="002E1215"/>
    <w:rsid w:val="002E29E7"/>
    <w:rsid w:val="002E3F54"/>
    <w:rsid w:val="002E735B"/>
    <w:rsid w:val="00300BA7"/>
    <w:rsid w:val="003048C6"/>
    <w:rsid w:val="00323EB0"/>
    <w:rsid w:val="00330D4E"/>
    <w:rsid w:val="00332F71"/>
    <w:rsid w:val="00332F86"/>
    <w:rsid w:val="0033644C"/>
    <w:rsid w:val="00340A8D"/>
    <w:rsid w:val="00343120"/>
    <w:rsid w:val="0035191F"/>
    <w:rsid w:val="00356398"/>
    <w:rsid w:val="003637FF"/>
    <w:rsid w:val="00370C1E"/>
    <w:rsid w:val="00381877"/>
    <w:rsid w:val="0039641E"/>
    <w:rsid w:val="0039796B"/>
    <w:rsid w:val="003B1926"/>
    <w:rsid w:val="003B2042"/>
    <w:rsid w:val="003B726D"/>
    <w:rsid w:val="003C22B2"/>
    <w:rsid w:val="003C3995"/>
    <w:rsid w:val="003C5140"/>
    <w:rsid w:val="003C55E1"/>
    <w:rsid w:val="003C5A32"/>
    <w:rsid w:val="003D7099"/>
    <w:rsid w:val="003E0128"/>
    <w:rsid w:val="003F4155"/>
    <w:rsid w:val="00415F57"/>
    <w:rsid w:val="00423103"/>
    <w:rsid w:val="004235AB"/>
    <w:rsid w:val="00423917"/>
    <w:rsid w:val="00436C60"/>
    <w:rsid w:val="004430D1"/>
    <w:rsid w:val="0044640E"/>
    <w:rsid w:val="0045037E"/>
    <w:rsid w:val="004615E0"/>
    <w:rsid w:val="00474548"/>
    <w:rsid w:val="00477D5F"/>
    <w:rsid w:val="00482259"/>
    <w:rsid w:val="00484131"/>
    <w:rsid w:val="00484DCF"/>
    <w:rsid w:val="0049229D"/>
    <w:rsid w:val="004A28F9"/>
    <w:rsid w:val="004A5FD2"/>
    <w:rsid w:val="004B40A6"/>
    <w:rsid w:val="004C01B5"/>
    <w:rsid w:val="004C439F"/>
    <w:rsid w:val="004C6C29"/>
    <w:rsid w:val="004E0960"/>
    <w:rsid w:val="004E3758"/>
    <w:rsid w:val="004F116E"/>
    <w:rsid w:val="004F1763"/>
    <w:rsid w:val="004F25D7"/>
    <w:rsid w:val="005142AF"/>
    <w:rsid w:val="00514770"/>
    <w:rsid w:val="00547BBE"/>
    <w:rsid w:val="00550352"/>
    <w:rsid w:val="00561695"/>
    <w:rsid w:val="00564CF8"/>
    <w:rsid w:val="005665F3"/>
    <w:rsid w:val="00574247"/>
    <w:rsid w:val="00584D48"/>
    <w:rsid w:val="00584EC3"/>
    <w:rsid w:val="0059004A"/>
    <w:rsid w:val="00593A4F"/>
    <w:rsid w:val="00596214"/>
    <w:rsid w:val="005A4262"/>
    <w:rsid w:val="005A5B8B"/>
    <w:rsid w:val="005C2078"/>
    <w:rsid w:val="005C303B"/>
    <w:rsid w:val="005C33D4"/>
    <w:rsid w:val="005C5F7D"/>
    <w:rsid w:val="005D2040"/>
    <w:rsid w:val="005E13DD"/>
    <w:rsid w:val="005F7710"/>
    <w:rsid w:val="00600CB6"/>
    <w:rsid w:val="00601208"/>
    <w:rsid w:val="00604B16"/>
    <w:rsid w:val="00607329"/>
    <w:rsid w:val="00626EEE"/>
    <w:rsid w:val="0064707F"/>
    <w:rsid w:val="006553A8"/>
    <w:rsid w:val="00670DC2"/>
    <w:rsid w:val="00671D66"/>
    <w:rsid w:val="00672F3C"/>
    <w:rsid w:val="00675653"/>
    <w:rsid w:val="00675E29"/>
    <w:rsid w:val="00685FD1"/>
    <w:rsid w:val="00687CF8"/>
    <w:rsid w:val="00691999"/>
    <w:rsid w:val="006A3393"/>
    <w:rsid w:val="006A6D0C"/>
    <w:rsid w:val="006C3F91"/>
    <w:rsid w:val="006C5D94"/>
    <w:rsid w:val="006D1914"/>
    <w:rsid w:val="006D536A"/>
    <w:rsid w:val="006D626A"/>
    <w:rsid w:val="006E69F3"/>
    <w:rsid w:val="006F08BF"/>
    <w:rsid w:val="006F13C2"/>
    <w:rsid w:val="007010D5"/>
    <w:rsid w:val="007110DA"/>
    <w:rsid w:val="00714525"/>
    <w:rsid w:val="00724246"/>
    <w:rsid w:val="007247D7"/>
    <w:rsid w:val="007329E3"/>
    <w:rsid w:val="00734C30"/>
    <w:rsid w:val="007361CD"/>
    <w:rsid w:val="00741596"/>
    <w:rsid w:val="00755D49"/>
    <w:rsid w:val="00771177"/>
    <w:rsid w:val="00795E60"/>
    <w:rsid w:val="007966AF"/>
    <w:rsid w:val="007B3E6F"/>
    <w:rsid w:val="007B4D8B"/>
    <w:rsid w:val="007B7E64"/>
    <w:rsid w:val="007C7420"/>
    <w:rsid w:val="007D177B"/>
    <w:rsid w:val="007D5669"/>
    <w:rsid w:val="007F4DBE"/>
    <w:rsid w:val="007F7410"/>
    <w:rsid w:val="007F7CAF"/>
    <w:rsid w:val="00800055"/>
    <w:rsid w:val="00802719"/>
    <w:rsid w:val="00803ED5"/>
    <w:rsid w:val="00805A5A"/>
    <w:rsid w:val="00814878"/>
    <w:rsid w:val="00814F2F"/>
    <w:rsid w:val="00815C19"/>
    <w:rsid w:val="00816F6E"/>
    <w:rsid w:val="00820230"/>
    <w:rsid w:val="00825D6C"/>
    <w:rsid w:val="0082723F"/>
    <w:rsid w:val="00830326"/>
    <w:rsid w:val="00830624"/>
    <w:rsid w:val="00831F28"/>
    <w:rsid w:val="00834098"/>
    <w:rsid w:val="008345AB"/>
    <w:rsid w:val="00843051"/>
    <w:rsid w:val="008547ED"/>
    <w:rsid w:val="00854D9C"/>
    <w:rsid w:val="00865B38"/>
    <w:rsid w:val="00873315"/>
    <w:rsid w:val="00873448"/>
    <w:rsid w:val="008809DF"/>
    <w:rsid w:val="008A782E"/>
    <w:rsid w:val="008C0156"/>
    <w:rsid w:val="008C1803"/>
    <w:rsid w:val="008C5317"/>
    <w:rsid w:val="008C5950"/>
    <w:rsid w:val="008D2536"/>
    <w:rsid w:val="008E0ABB"/>
    <w:rsid w:val="008E4383"/>
    <w:rsid w:val="008F5947"/>
    <w:rsid w:val="00905ADD"/>
    <w:rsid w:val="00911778"/>
    <w:rsid w:val="009154A3"/>
    <w:rsid w:val="00915BCA"/>
    <w:rsid w:val="00930CA0"/>
    <w:rsid w:val="00951FC4"/>
    <w:rsid w:val="0096259F"/>
    <w:rsid w:val="00966E72"/>
    <w:rsid w:val="009749AF"/>
    <w:rsid w:val="00975B88"/>
    <w:rsid w:val="009777B2"/>
    <w:rsid w:val="009809DE"/>
    <w:rsid w:val="00982A09"/>
    <w:rsid w:val="0098409D"/>
    <w:rsid w:val="00986927"/>
    <w:rsid w:val="00995FF3"/>
    <w:rsid w:val="009B7C6F"/>
    <w:rsid w:val="009C6033"/>
    <w:rsid w:val="009C680A"/>
    <w:rsid w:val="009D6B49"/>
    <w:rsid w:val="009D7DB3"/>
    <w:rsid w:val="009F748F"/>
    <w:rsid w:val="00A0180D"/>
    <w:rsid w:val="00A2411B"/>
    <w:rsid w:val="00A32645"/>
    <w:rsid w:val="00A355AC"/>
    <w:rsid w:val="00A35A7A"/>
    <w:rsid w:val="00A42153"/>
    <w:rsid w:val="00A538B4"/>
    <w:rsid w:val="00A56CAB"/>
    <w:rsid w:val="00A61A1C"/>
    <w:rsid w:val="00A6212F"/>
    <w:rsid w:val="00A702B7"/>
    <w:rsid w:val="00A7380A"/>
    <w:rsid w:val="00A74915"/>
    <w:rsid w:val="00A74FD6"/>
    <w:rsid w:val="00A83985"/>
    <w:rsid w:val="00A83EA5"/>
    <w:rsid w:val="00A84A0B"/>
    <w:rsid w:val="00A97219"/>
    <w:rsid w:val="00AA4227"/>
    <w:rsid w:val="00AA7928"/>
    <w:rsid w:val="00AB1DDA"/>
    <w:rsid w:val="00AB1EDA"/>
    <w:rsid w:val="00AD2B67"/>
    <w:rsid w:val="00AD3EBC"/>
    <w:rsid w:val="00AE5541"/>
    <w:rsid w:val="00AF2767"/>
    <w:rsid w:val="00AF40E3"/>
    <w:rsid w:val="00B043C2"/>
    <w:rsid w:val="00B063C3"/>
    <w:rsid w:val="00B06D32"/>
    <w:rsid w:val="00B13B3E"/>
    <w:rsid w:val="00B160DC"/>
    <w:rsid w:val="00B26B63"/>
    <w:rsid w:val="00B36A92"/>
    <w:rsid w:val="00B430A7"/>
    <w:rsid w:val="00B431FA"/>
    <w:rsid w:val="00B43DE5"/>
    <w:rsid w:val="00B44C49"/>
    <w:rsid w:val="00B47007"/>
    <w:rsid w:val="00B57D97"/>
    <w:rsid w:val="00B65329"/>
    <w:rsid w:val="00B65DB8"/>
    <w:rsid w:val="00B7349C"/>
    <w:rsid w:val="00B8022B"/>
    <w:rsid w:val="00B82937"/>
    <w:rsid w:val="00B926D4"/>
    <w:rsid w:val="00BA6FFF"/>
    <w:rsid w:val="00BB0505"/>
    <w:rsid w:val="00BB1EF4"/>
    <w:rsid w:val="00BB4652"/>
    <w:rsid w:val="00BC130F"/>
    <w:rsid w:val="00BD2472"/>
    <w:rsid w:val="00BD659B"/>
    <w:rsid w:val="00BF172B"/>
    <w:rsid w:val="00BF6B49"/>
    <w:rsid w:val="00BF78F9"/>
    <w:rsid w:val="00BF7AF7"/>
    <w:rsid w:val="00C02268"/>
    <w:rsid w:val="00C371B6"/>
    <w:rsid w:val="00C45DFA"/>
    <w:rsid w:val="00C51595"/>
    <w:rsid w:val="00C51D20"/>
    <w:rsid w:val="00C5683D"/>
    <w:rsid w:val="00C57209"/>
    <w:rsid w:val="00C645EC"/>
    <w:rsid w:val="00C64BDB"/>
    <w:rsid w:val="00C65BA5"/>
    <w:rsid w:val="00C66157"/>
    <w:rsid w:val="00C72324"/>
    <w:rsid w:val="00C76318"/>
    <w:rsid w:val="00C775F3"/>
    <w:rsid w:val="00C857AA"/>
    <w:rsid w:val="00C90BA0"/>
    <w:rsid w:val="00C9260F"/>
    <w:rsid w:val="00CA28FC"/>
    <w:rsid w:val="00CA3941"/>
    <w:rsid w:val="00CB0568"/>
    <w:rsid w:val="00CB617E"/>
    <w:rsid w:val="00CB65DC"/>
    <w:rsid w:val="00CB7D62"/>
    <w:rsid w:val="00CB7DBC"/>
    <w:rsid w:val="00CC061C"/>
    <w:rsid w:val="00CC29FE"/>
    <w:rsid w:val="00CC6CBC"/>
    <w:rsid w:val="00CC75B6"/>
    <w:rsid w:val="00CD4CA2"/>
    <w:rsid w:val="00CD5E90"/>
    <w:rsid w:val="00CE09D3"/>
    <w:rsid w:val="00CF4B1D"/>
    <w:rsid w:val="00CF75B9"/>
    <w:rsid w:val="00D00C67"/>
    <w:rsid w:val="00D11480"/>
    <w:rsid w:val="00D1150B"/>
    <w:rsid w:val="00D136B5"/>
    <w:rsid w:val="00D146E8"/>
    <w:rsid w:val="00D17458"/>
    <w:rsid w:val="00D17E95"/>
    <w:rsid w:val="00D26A8D"/>
    <w:rsid w:val="00D326CB"/>
    <w:rsid w:val="00D34F1A"/>
    <w:rsid w:val="00D43E04"/>
    <w:rsid w:val="00D515D7"/>
    <w:rsid w:val="00D53534"/>
    <w:rsid w:val="00D56338"/>
    <w:rsid w:val="00D64B22"/>
    <w:rsid w:val="00D67FFC"/>
    <w:rsid w:val="00D84285"/>
    <w:rsid w:val="00D92D7A"/>
    <w:rsid w:val="00D96EAC"/>
    <w:rsid w:val="00D96FF4"/>
    <w:rsid w:val="00DB2D5C"/>
    <w:rsid w:val="00DC0EE7"/>
    <w:rsid w:val="00DC1EAB"/>
    <w:rsid w:val="00DD0144"/>
    <w:rsid w:val="00DE0FE0"/>
    <w:rsid w:val="00DE1463"/>
    <w:rsid w:val="00DE6509"/>
    <w:rsid w:val="00E01928"/>
    <w:rsid w:val="00E0337C"/>
    <w:rsid w:val="00E05EB3"/>
    <w:rsid w:val="00E11CBE"/>
    <w:rsid w:val="00E218B0"/>
    <w:rsid w:val="00E31A1B"/>
    <w:rsid w:val="00E34FA0"/>
    <w:rsid w:val="00E52B56"/>
    <w:rsid w:val="00E5420F"/>
    <w:rsid w:val="00E62A09"/>
    <w:rsid w:val="00E62EC1"/>
    <w:rsid w:val="00E63A84"/>
    <w:rsid w:val="00E80196"/>
    <w:rsid w:val="00E823AB"/>
    <w:rsid w:val="00E83ABB"/>
    <w:rsid w:val="00E84764"/>
    <w:rsid w:val="00EA3019"/>
    <w:rsid w:val="00EA71CD"/>
    <w:rsid w:val="00EA789F"/>
    <w:rsid w:val="00EA7C9B"/>
    <w:rsid w:val="00EB3550"/>
    <w:rsid w:val="00EC0879"/>
    <w:rsid w:val="00EC7EA5"/>
    <w:rsid w:val="00ED4B5F"/>
    <w:rsid w:val="00ED5D7F"/>
    <w:rsid w:val="00ED6629"/>
    <w:rsid w:val="00EE2102"/>
    <w:rsid w:val="00EE3BD9"/>
    <w:rsid w:val="00EE41F6"/>
    <w:rsid w:val="00F047B9"/>
    <w:rsid w:val="00F22117"/>
    <w:rsid w:val="00F31E2B"/>
    <w:rsid w:val="00F4682D"/>
    <w:rsid w:val="00F535F1"/>
    <w:rsid w:val="00F54A8D"/>
    <w:rsid w:val="00F55208"/>
    <w:rsid w:val="00F566A8"/>
    <w:rsid w:val="00F56D5A"/>
    <w:rsid w:val="00F735F2"/>
    <w:rsid w:val="00F73FE4"/>
    <w:rsid w:val="00FA430D"/>
    <w:rsid w:val="00FB1808"/>
    <w:rsid w:val="00FB732A"/>
    <w:rsid w:val="00FC3AEC"/>
    <w:rsid w:val="00FC5160"/>
    <w:rsid w:val="00FC6FB6"/>
    <w:rsid w:val="00FD1A24"/>
    <w:rsid w:val="00FE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051"/>
  </w:style>
  <w:style w:type="paragraph" w:styleId="1">
    <w:name w:val="heading 1"/>
    <w:basedOn w:val="a"/>
    <w:next w:val="a"/>
    <w:qFormat/>
    <w:rsid w:val="00843051"/>
    <w:pPr>
      <w:keepNext/>
      <w:ind w:left="6521"/>
      <w:jc w:val="both"/>
      <w:outlineLvl w:val="0"/>
    </w:pPr>
    <w:rPr>
      <w:rFonts w:ascii="Tahoma" w:hAnsi="Tahoma"/>
      <w:i/>
      <w:sz w:val="22"/>
    </w:rPr>
  </w:style>
  <w:style w:type="paragraph" w:styleId="2">
    <w:name w:val="heading 2"/>
    <w:basedOn w:val="a"/>
    <w:next w:val="a"/>
    <w:qFormat/>
    <w:rsid w:val="00843051"/>
    <w:pPr>
      <w:keepNext/>
      <w:outlineLvl w:val="1"/>
    </w:pPr>
    <w:rPr>
      <w:b/>
      <w:sz w:val="22"/>
      <w:u w:val="single"/>
    </w:rPr>
  </w:style>
  <w:style w:type="paragraph" w:styleId="3">
    <w:name w:val="heading 3"/>
    <w:basedOn w:val="a"/>
    <w:next w:val="a"/>
    <w:qFormat/>
    <w:rsid w:val="00843051"/>
    <w:pPr>
      <w:keepNext/>
      <w:ind w:left="6946"/>
      <w:outlineLvl w:val="2"/>
    </w:pPr>
    <w:rPr>
      <w:rFonts w:ascii="Garamond" w:hAnsi="Garamond"/>
      <w:color w:val="000000"/>
      <w:sz w:val="24"/>
    </w:rPr>
  </w:style>
  <w:style w:type="paragraph" w:styleId="4">
    <w:name w:val="heading 4"/>
    <w:basedOn w:val="a"/>
    <w:next w:val="a"/>
    <w:qFormat/>
    <w:rsid w:val="00843051"/>
    <w:pPr>
      <w:keepNext/>
      <w:outlineLvl w:val="3"/>
    </w:pPr>
    <w:rPr>
      <w:rFonts w:ascii="Bookman Old Style" w:hAnsi="Bookman Old Style"/>
      <w:b/>
      <w:bCs/>
      <w:color w:val="FFFFFF"/>
    </w:rPr>
  </w:style>
  <w:style w:type="paragraph" w:styleId="5">
    <w:name w:val="heading 5"/>
    <w:basedOn w:val="a"/>
    <w:next w:val="a"/>
    <w:qFormat/>
    <w:rsid w:val="00843051"/>
    <w:pPr>
      <w:keepNext/>
      <w:outlineLvl w:val="4"/>
    </w:pPr>
    <w:rPr>
      <w:rFonts w:ascii="Bookman Old Style" w:hAnsi="Bookman Old Style"/>
      <w:b/>
      <w:bCs/>
      <w:color w:val="000000"/>
    </w:rPr>
  </w:style>
  <w:style w:type="paragraph" w:styleId="6">
    <w:name w:val="heading 6"/>
    <w:basedOn w:val="a"/>
    <w:next w:val="a"/>
    <w:qFormat/>
    <w:rsid w:val="00843051"/>
    <w:pPr>
      <w:keepNext/>
      <w:outlineLvl w:val="5"/>
    </w:pPr>
    <w:rPr>
      <w:rFonts w:ascii="Bookman Old Style" w:hAnsi="Bookman Old Style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43051"/>
    <w:pPr>
      <w:spacing w:line="360" w:lineRule="auto"/>
      <w:ind w:left="360"/>
      <w:jc w:val="both"/>
    </w:pPr>
    <w:rPr>
      <w:rFonts w:ascii="Swis721Greek BT" w:hAnsi="Swis721Greek BT"/>
      <w:sz w:val="24"/>
    </w:rPr>
  </w:style>
  <w:style w:type="paragraph" w:styleId="20">
    <w:name w:val="Body Text Indent 2"/>
    <w:basedOn w:val="a"/>
    <w:rsid w:val="00843051"/>
    <w:pPr>
      <w:ind w:left="6663" w:hanging="298"/>
    </w:pPr>
    <w:rPr>
      <w:rFonts w:ascii="Tahoma" w:hAnsi="Tahoma"/>
      <w:sz w:val="22"/>
    </w:rPr>
  </w:style>
  <w:style w:type="paragraph" w:styleId="a4">
    <w:name w:val="Body Text"/>
    <w:basedOn w:val="a"/>
    <w:rsid w:val="00843051"/>
    <w:pPr>
      <w:spacing w:line="288" w:lineRule="auto"/>
      <w:jc w:val="both"/>
    </w:pPr>
    <w:rPr>
      <w:rFonts w:ascii="Garamond" w:hAnsi="Garamond"/>
      <w:color w:val="000000"/>
      <w:sz w:val="24"/>
    </w:rPr>
  </w:style>
  <w:style w:type="paragraph" w:styleId="a5">
    <w:name w:val="header"/>
    <w:basedOn w:val="a"/>
    <w:rsid w:val="00843051"/>
    <w:pPr>
      <w:tabs>
        <w:tab w:val="center" w:pos="4153"/>
        <w:tab w:val="right" w:pos="8306"/>
      </w:tabs>
    </w:pPr>
    <w:rPr>
      <w:sz w:val="22"/>
    </w:rPr>
  </w:style>
  <w:style w:type="paragraph" w:styleId="21">
    <w:name w:val="Body Text 2"/>
    <w:basedOn w:val="a"/>
    <w:rsid w:val="00843051"/>
    <w:pPr>
      <w:spacing w:line="336" w:lineRule="auto"/>
      <w:jc w:val="both"/>
    </w:pPr>
    <w:rPr>
      <w:rFonts w:ascii="Garamond" w:hAnsi="Garamond"/>
      <w:color w:val="000080"/>
      <w:sz w:val="25"/>
    </w:rPr>
  </w:style>
  <w:style w:type="paragraph" w:styleId="30">
    <w:name w:val="Body Text Indent 3"/>
    <w:basedOn w:val="a"/>
    <w:rsid w:val="00843051"/>
    <w:pPr>
      <w:pBdr>
        <w:top w:val="thinThickSmallGap" w:sz="12" w:space="1" w:color="auto"/>
        <w:bottom w:val="thickThinSmallGap" w:sz="12" w:space="1" w:color="auto"/>
      </w:pBdr>
      <w:ind w:left="851" w:hanging="851"/>
      <w:jc w:val="both"/>
    </w:pPr>
    <w:rPr>
      <w:rFonts w:ascii="Garamond" w:hAnsi="Garamond"/>
      <w:b/>
      <w:sz w:val="23"/>
    </w:rPr>
  </w:style>
  <w:style w:type="paragraph" w:styleId="a6">
    <w:name w:val="footer"/>
    <w:basedOn w:val="a"/>
    <w:link w:val="Char"/>
    <w:rsid w:val="00671D66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6"/>
    <w:rsid w:val="00671D66"/>
  </w:style>
  <w:style w:type="paragraph" w:styleId="a7">
    <w:name w:val="Balloon Text"/>
    <w:basedOn w:val="a"/>
    <w:link w:val="Char0"/>
    <w:rsid w:val="00951FC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951FC4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343120"/>
    <w:rPr>
      <w:color w:val="0000FF" w:themeColor="hyperlink"/>
      <w:u w:val="single"/>
    </w:rPr>
  </w:style>
  <w:style w:type="paragraph" w:styleId="Web">
    <w:name w:val="Normal (Web)"/>
    <w:basedOn w:val="a"/>
    <w:rsid w:val="00D17E95"/>
    <w:pPr>
      <w:spacing w:before="100" w:beforeAutospacing="1" w:after="100" w:afterAutospacing="1"/>
    </w:pPr>
    <w:rPr>
      <w:sz w:val="24"/>
      <w:szCs w:val="24"/>
    </w:rPr>
  </w:style>
  <w:style w:type="character" w:customStyle="1" w:styleId="cftext">
    <w:name w:val="cf_text"/>
    <w:basedOn w:val="a0"/>
    <w:rsid w:val="00045890"/>
  </w:style>
  <w:style w:type="paragraph" w:styleId="a8">
    <w:name w:val="List Paragraph"/>
    <w:basedOn w:val="a"/>
    <w:uiPriority w:val="34"/>
    <w:qFormat/>
    <w:rsid w:val="00BC130F"/>
    <w:pPr>
      <w:ind w:left="720"/>
      <w:contextualSpacing/>
    </w:pPr>
  </w:style>
  <w:style w:type="table" w:styleId="a9">
    <w:name w:val="Table Grid"/>
    <w:basedOn w:val="a1"/>
    <w:rsid w:val="00596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D7C78B1F-518E-407B-ABC8-3BF61A219B85@wwfhellas.local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928;&#961;&#972;&#964;&#965;&#960;&#945;\&#917;&#960;&#953;&#963;&#964;&#959;&#955;&#972;&#967;&#945;&#961;&#964;&#945;\Oikonomika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1D687-2A99-4850-AC5E-C56F074F0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Oikonomika</Template>
  <TotalTime>125</TotalTime>
  <Pages>1</Pages>
  <Words>83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ANKYKL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K.VOLTIS</dc:creator>
  <cp:lastModifiedBy>Νατάσα Κλήμη</cp:lastModifiedBy>
  <cp:revision>19</cp:revision>
  <cp:lastPrinted>2017-11-13T10:00:00Z</cp:lastPrinted>
  <dcterms:created xsi:type="dcterms:W3CDTF">2017-09-13T09:02:00Z</dcterms:created>
  <dcterms:modified xsi:type="dcterms:W3CDTF">2017-11-13T11:08:00Z</dcterms:modified>
</cp:coreProperties>
</file>