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07F" w:rsidRPr="00D96FF4" w:rsidRDefault="00045890" w:rsidP="00596214">
      <w:pPr>
        <w:pStyle w:val="2"/>
        <w:shd w:val="clear" w:color="auto" w:fill="FFFFFF"/>
        <w:spacing w:line="480" w:lineRule="atLeast"/>
        <w:jc w:val="center"/>
        <w:rPr>
          <w:rFonts w:ascii="Book Antiqua" w:hAnsi="Book Antiqua" w:cs="Tahoma"/>
          <w:bCs/>
          <w:color w:val="709EC2"/>
          <w:sz w:val="32"/>
          <w:szCs w:val="32"/>
        </w:rPr>
      </w:pPr>
      <w:r w:rsidRPr="00D96FF4">
        <w:rPr>
          <w:rFonts w:ascii="Book Antiqua" w:hAnsi="Book Antiqua" w:cs="Tahoma"/>
          <w:bCs/>
          <w:color w:val="709EC2"/>
          <w:sz w:val="32"/>
          <w:szCs w:val="32"/>
        </w:rPr>
        <w:t>Αίτηση Συμμετοχής στην εκδήλωση</w:t>
      </w:r>
      <w:r w:rsidR="0064707F" w:rsidRPr="00D96FF4">
        <w:rPr>
          <w:rFonts w:ascii="Book Antiqua" w:hAnsi="Book Antiqua" w:cs="Tahoma"/>
          <w:bCs/>
          <w:color w:val="709EC2"/>
          <w:sz w:val="32"/>
          <w:szCs w:val="32"/>
        </w:rPr>
        <w:t>:</w:t>
      </w:r>
    </w:p>
    <w:p w:rsidR="00045890" w:rsidRPr="00D96FF4" w:rsidRDefault="0064707F" w:rsidP="00045890">
      <w:pPr>
        <w:pStyle w:val="2"/>
        <w:shd w:val="clear" w:color="auto" w:fill="FFFFFF"/>
        <w:spacing w:line="480" w:lineRule="atLeast"/>
        <w:jc w:val="center"/>
        <w:rPr>
          <w:rFonts w:ascii="Book Antiqua" w:hAnsi="Book Antiqua" w:cs="Tahoma"/>
          <w:bCs/>
          <w:color w:val="709EC2"/>
          <w:sz w:val="32"/>
          <w:szCs w:val="32"/>
          <w:u w:val="none"/>
        </w:rPr>
      </w:pPr>
      <w:r w:rsidRPr="00D96FF4">
        <w:rPr>
          <w:rFonts w:ascii="Book Antiqua" w:hAnsi="Book Antiqua" w:cs="Tahoma"/>
          <w:bCs/>
          <w:color w:val="709EC2"/>
          <w:sz w:val="32"/>
          <w:szCs w:val="32"/>
          <w:u w:val="none"/>
        </w:rPr>
        <w:t>Κ</w:t>
      </w:r>
      <w:r w:rsidR="00DE1463" w:rsidRPr="00D96FF4">
        <w:rPr>
          <w:rFonts w:ascii="Book Antiqua" w:hAnsi="Book Antiqua" w:cs="Tahoma"/>
          <w:bCs/>
          <w:color w:val="709EC2"/>
          <w:sz w:val="32"/>
          <w:szCs w:val="32"/>
          <w:u w:val="none"/>
        </w:rPr>
        <w:t xml:space="preserve">αλλιτεχνικά </w:t>
      </w:r>
      <w:r w:rsidRPr="00D96FF4">
        <w:rPr>
          <w:rFonts w:ascii="Book Antiqua" w:hAnsi="Book Antiqua" w:cs="Tahoma"/>
          <w:bCs/>
          <w:color w:val="709EC2"/>
          <w:sz w:val="32"/>
          <w:szCs w:val="32"/>
          <w:u w:val="none"/>
        </w:rPr>
        <w:t>Ε</w:t>
      </w:r>
      <w:r w:rsidR="00DE1463" w:rsidRPr="00D96FF4">
        <w:rPr>
          <w:rFonts w:ascii="Book Antiqua" w:hAnsi="Book Antiqua" w:cs="Tahoma"/>
          <w:bCs/>
          <w:color w:val="709EC2"/>
          <w:sz w:val="32"/>
          <w:szCs w:val="32"/>
          <w:u w:val="none"/>
        </w:rPr>
        <w:t>ργαστήρια</w:t>
      </w:r>
    </w:p>
    <w:p w:rsidR="00045890" w:rsidRPr="00D96FF4" w:rsidRDefault="00045890" w:rsidP="00045890">
      <w:pPr>
        <w:tabs>
          <w:tab w:val="center" w:pos="4153"/>
          <w:tab w:val="right" w:pos="8306"/>
        </w:tabs>
        <w:jc w:val="center"/>
        <w:rPr>
          <w:rFonts w:ascii="Book Antiqua" w:hAnsi="Book Antiqua" w:cs="Tahoma"/>
          <w:b/>
          <w:color w:val="709EC2"/>
          <w:sz w:val="32"/>
          <w:szCs w:val="32"/>
        </w:rPr>
      </w:pPr>
      <w:r w:rsidRPr="00D96FF4">
        <w:rPr>
          <w:rFonts w:ascii="Book Antiqua" w:hAnsi="Book Antiqua" w:cs="Tahoma"/>
          <w:b/>
          <w:color w:val="709EC2"/>
          <w:sz w:val="32"/>
          <w:szCs w:val="32"/>
        </w:rPr>
        <w:t>“</w:t>
      </w:r>
      <w:r w:rsidR="00DE1463" w:rsidRPr="00D96FF4">
        <w:rPr>
          <w:rFonts w:ascii="Book Antiqua" w:hAnsi="Book Antiqua" w:cs="Tahoma"/>
          <w:b/>
          <w:color w:val="709EC2"/>
          <w:sz w:val="32"/>
          <w:szCs w:val="32"/>
          <w:lang w:val="en-US"/>
        </w:rPr>
        <w:t>Street</w:t>
      </w:r>
      <w:r w:rsidR="00DE1463" w:rsidRPr="00D96FF4">
        <w:rPr>
          <w:rFonts w:ascii="Book Antiqua" w:hAnsi="Book Antiqua" w:cs="Tahoma"/>
          <w:b/>
          <w:color w:val="709EC2"/>
          <w:sz w:val="32"/>
          <w:szCs w:val="32"/>
        </w:rPr>
        <w:t xml:space="preserve"> </w:t>
      </w:r>
      <w:r w:rsidR="00DE1463" w:rsidRPr="00D96FF4">
        <w:rPr>
          <w:rFonts w:ascii="Book Antiqua" w:hAnsi="Book Antiqua" w:cs="Tahoma"/>
          <w:b/>
          <w:color w:val="709EC2"/>
          <w:sz w:val="32"/>
          <w:szCs w:val="32"/>
          <w:lang w:val="en-US"/>
        </w:rPr>
        <w:t>Art</w:t>
      </w:r>
      <w:r w:rsidR="00DE1463" w:rsidRPr="00D96FF4">
        <w:rPr>
          <w:rFonts w:ascii="Book Antiqua" w:hAnsi="Book Antiqua" w:cs="Tahoma"/>
          <w:b/>
          <w:color w:val="709EC2"/>
          <w:sz w:val="32"/>
          <w:szCs w:val="32"/>
        </w:rPr>
        <w:t xml:space="preserve"> – </w:t>
      </w:r>
      <w:r w:rsidR="00DE1463" w:rsidRPr="00D96FF4">
        <w:rPr>
          <w:rFonts w:ascii="Book Antiqua" w:hAnsi="Book Antiqua" w:cs="Tahoma"/>
          <w:b/>
          <w:color w:val="709EC2"/>
          <w:sz w:val="32"/>
          <w:szCs w:val="32"/>
          <w:lang w:val="en-US"/>
        </w:rPr>
        <w:t>Origami</w:t>
      </w:r>
      <w:r w:rsidR="00DE1463" w:rsidRPr="00D96FF4">
        <w:rPr>
          <w:rFonts w:ascii="Book Antiqua" w:hAnsi="Book Antiqua" w:cs="Tahoma"/>
          <w:b/>
          <w:color w:val="709EC2"/>
          <w:sz w:val="32"/>
          <w:szCs w:val="32"/>
        </w:rPr>
        <w:t xml:space="preserve"> </w:t>
      </w:r>
      <w:r w:rsidR="00D96FF4" w:rsidRPr="00D96FF4">
        <w:rPr>
          <w:rFonts w:ascii="Book Antiqua" w:hAnsi="Book Antiqua" w:cs="Tahoma"/>
          <w:b/>
          <w:color w:val="709EC2"/>
          <w:sz w:val="32"/>
          <w:szCs w:val="32"/>
        </w:rPr>
        <w:t>–</w:t>
      </w:r>
      <w:r w:rsidR="00DE1463" w:rsidRPr="00D96FF4">
        <w:rPr>
          <w:rFonts w:ascii="Book Antiqua" w:hAnsi="Book Antiqua" w:cs="Tahoma"/>
          <w:b/>
          <w:color w:val="709EC2"/>
          <w:sz w:val="32"/>
          <w:szCs w:val="32"/>
        </w:rPr>
        <w:t xml:space="preserve"> </w:t>
      </w:r>
      <w:r w:rsidR="00D96FF4" w:rsidRPr="00D96FF4">
        <w:rPr>
          <w:rFonts w:ascii="Book Antiqua" w:hAnsi="Book Antiqua" w:cs="Tahoma"/>
          <w:b/>
          <w:color w:val="709EC2"/>
          <w:sz w:val="32"/>
          <w:szCs w:val="32"/>
        </w:rPr>
        <w:t>Γελοιογραφία</w:t>
      </w:r>
      <w:r w:rsidRPr="00D96FF4">
        <w:rPr>
          <w:rFonts w:ascii="Book Antiqua" w:hAnsi="Book Antiqua" w:cs="Tahoma"/>
          <w:b/>
          <w:color w:val="709EC2"/>
          <w:sz w:val="32"/>
          <w:szCs w:val="32"/>
        </w:rPr>
        <w:t>”</w:t>
      </w:r>
    </w:p>
    <w:p w:rsidR="00045890" w:rsidRPr="00D96FF4" w:rsidRDefault="00045890" w:rsidP="00045890">
      <w:pPr>
        <w:shd w:val="clear" w:color="auto" w:fill="FFFFFF"/>
        <w:spacing w:line="0" w:lineRule="atLeast"/>
        <w:rPr>
          <w:rFonts w:ascii="Book Antiqua" w:hAnsi="Book Antiqua" w:cs="Arial"/>
          <w:color w:val="000000"/>
          <w:sz w:val="2"/>
          <w:szCs w:val="2"/>
        </w:rPr>
      </w:pPr>
      <w:r w:rsidRPr="00D96FF4">
        <w:rPr>
          <w:rFonts w:ascii="Book Antiqua" w:hAnsi="Book Antiqua" w:cs="Arial"/>
          <w:color w:val="000000"/>
          <w:sz w:val="2"/>
          <w:szCs w:val="2"/>
        </w:rPr>
        <w:t> </w:t>
      </w:r>
    </w:p>
    <w:p w:rsidR="00045890" w:rsidRPr="00D96FF4" w:rsidRDefault="00045890" w:rsidP="00045890">
      <w:pPr>
        <w:shd w:val="clear" w:color="auto" w:fill="FFFFFF"/>
        <w:spacing w:line="360" w:lineRule="atLeast"/>
        <w:jc w:val="center"/>
        <w:rPr>
          <w:rStyle w:val="cftext"/>
          <w:rFonts w:ascii="Book Antiqua" w:hAnsi="Book Antiqua" w:cs="Tahoma"/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D17458" w:rsidRPr="00D96FF4" w:rsidRDefault="00D17458" w:rsidP="00045890">
      <w:pPr>
        <w:shd w:val="clear" w:color="auto" w:fill="FFFFFF"/>
        <w:spacing w:line="360" w:lineRule="atLeast"/>
        <w:jc w:val="center"/>
        <w:rPr>
          <w:rFonts w:ascii="Book Antiqua" w:hAnsi="Book Antiqua"/>
          <w:b/>
          <w:color w:val="709EC2"/>
          <w:sz w:val="24"/>
          <w:szCs w:val="24"/>
          <w:u w:val="single"/>
        </w:rPr>
      </w:pPr>
    </w:p>
    <w:p w:rsidR="00045890" w:rsidRPr="00D96FF4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i/>
          <w:color w:val="0F243E" w:themeColor="text2" w:themeShade="80"/>
          <w:sz w:val="26"/>
          <w:szCs w:val="26"/>
          <w:u w:val="single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i/>
          <w:color w:val="0F243E" w:themeColor="text2" w:themeShade="80"/>
          <w:sz w:val="26"/>
          <w:szCs w:val="26"/>
          <w:u w:val="single"/>
          <w:bdr w:val="none" w:sz="0" w:space="0" w:color="auto" w:frame="1"/>
        </w:rPr>
        <w:t>Παρακαλούμε συμπληρώστε την παρακάτω φόρμα:</w:t>
      </w:r>
    </w:p>
    <w:p w:rsidR="00045890" w:rsidRPr="00D96FF4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045890" w:rsidRPr="00D96FF4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 xml:space="preserve">Επώνυμο: </w:t>
      </w:r>
    </w:p>
    <w:p w:rsidR="00045890" w:rsidRPr="00D96FF4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045890" w:rsidRPr="00D96FF4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 xml:space="preserve">Όνομα: </w:t>
      </w:r>
    </w:p>
    <w:p w:rsidR="00045890" w:rsidRPr="00D96FF4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045890" w:rsidRPr="00D96FF4" w:rsidRDefault="00DE1463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Ιδιότητα</w:t>
      </w:r>
      <w:r w:rsidR="00045890"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 xml:space="preserve">: </w:t>
      </w:r>
    </w:p>
    <w:p w:rsidR="00DE1463" w:rsidRPr="00D96FF4" w:rsidRDefault="00DE1463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DE1463" w:rsidRPr="00D96FF4" w:rsidRDefault="00DE1463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Ημερομηνία Γέννησης:</w:t>
      </w:r>
    </w:p>
    <w:p w:rsidR="00045890" w:rsidRPr="00D96FF4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045890" w:rsidRPr="00A0180D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  <w:lang w:val="en-US"/>
        </w:rPr>
        <w:t>E</w:t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-Μ</w:t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  <w:lang w:val="en-US"/>
        </w:rPr>
        <w:t>ail</w:t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:</w:t>
      </w:r>
    </w:p>
    <w:p w:rsidR="00A0180D" w:rsidRDefault="00A0180D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A0180D" w:rsidRPr="00A0180D" w:rsidRDefault="00A0180D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 xml:space="preserve">Λογαριασμός </w:t>
      </w:r>
      <w:r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  <w:lang w:val="en-US"/>
        </w:rPr>
        <w:t>Facebook/Instagram</w:t>
      </w:r>
      <w:r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:</w:t>
      </w:r>
    </w:p>
    <w:p w:rsidR="00045890" w:rsidRPr="00D96FF4" w:rsidRDefault="0004589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045890" w:rsidRPr="00D96FF4" w:rsidRDefault="00E84764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 xml:space="preserve">Κινητό </w:t>
      </w:r>
      <w:r w:rsidR="00045890"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 xml:space="preserve">Τηλέφωνο: </w:t>
      </w:r>
    </w:p>
    <w:p w:rsidR="0064707F" w:rsidRPr="00D96FF4" w:rsidRDefault="0064707F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64707F" w:rsidRPr="00D96FF4" w:rsidRDefault="0064707F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Διεύθυνση</w:t>
      </w:r>
      <w:r w:rsidR="00E84764"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 xml:space="preserve"> Κατοικίας</w:t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:</w:t>
      </w:r>
    </w:p>
    <w:p w:rsidR="008E0ABB" w:rsidRPr="00D96FF4" w:rsidRDefault="008E0ABB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D96EAC" w:rsidRPr="00D96FF4" w:rsidRDefault="008E0ABB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Καλλιτεχνικό Εργαστήρι που επιθυμώ να παρακολουθήσω</w:t>
      </w:r>
      <w:r w:rsidR="00D96EAC"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:</w:t>
      </w:r>
    </w:p>
    <w:p w:rsidR="008E0ABB" w:rsidRPr="00D96FF4" w:rsidRDefault="00D96EAC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color w:val="0F243E" w:themeColor="text2" w:themeShade="80"/>
          <w:bdr w:val="none" w:sz="0" w:space="0" w:color="auto" w:frame="1"/>
        </w:rPr>
        <w:t>(ο κάθε ενδιαφερόμενος μπορεί να συμμετάσχει σε ένα μόνο εργαστήριο)</w:t>
      </w:r>
    </w:p>
    <w:p w:rsidR="00D96FF4" w:rsidRDefault="00D96FF4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E84764" w:rsidRPr="00D96FF4" w:rsidRDefault="00E84764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proofErr w:type="spellStart"/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Street</w:t>
      </w:r>
      <w:proofErr w:type="spellEnd"/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 xml:space="preserve"> </w:t>
      </w:r>
      <w:proofErr w:type="spellStart"/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Art</w:t>
      </w:r>
      <w:proofErr w:type="spellEnd"/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ab/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ab/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  <w:lang w:val="en-US"/>
        </w:rPr>
        <w:t>Origami</w:t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ab/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ab/>
        <w:t>Γελοιογραφία</w:t>
      </w:r>
    </w:p>
    <w:p w:rsidR="00E84764" w:rsidRPr="00D96FF4" w:rsidRDefault="00DC0EE7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>
        <w:rPr>
          <w:rFonts w:ascii="Book Antiqua" w:hAnsi="Book Antiqua" w:cs="Tahoma"/>
          <w:noProof/>
          <w:color w:val="0F243E" w:themeColor="text2" w:themeShade="80"/>
          <w:sz w:val="26"/>
          <w:szCs w:val="26"/>
        </w:rPr>
        <w:pict>
          <v:rect id="_x0000_s1027" style="position:absolute;margin-left:14.6pt;margin-top:4.85pt;width:22.5pt;height:21.35pt;z-index:251658240" strokecolor="#365f91 [2404]"/>
        </w:pict>
      </w:r>
      <w:r>
        <w:rPr>
          <w:rFonts w:ascii="Book Antiqua" w:hAnsi="Book Antiqua" w:cs="Tahoma"/>
          <w:noProof/>
          <w:color w:val="0F243E" w:themeColor="text2" w:themeShade="80"/>
          <w:sz w:val="26"/>
          <w:szCs w:val="26"/>
        </w:rPr>
        <w:pict>
          <v:rect id="_x0000_s1033" style="position:absolute;margin-left:122.6pt;margin-top:4.85pt;width:22.5pt;height:21.35pt;z-index:251659264" strokecolor="#365f91 [2404]"/>
        </w:pict>
      </w:r>
      <w:r>
        <w:rPr>
          <w:rFonts w:ascii="Book Antiqua" w:hAnsi="Book Antiqua" w:cs="Tahoma"/>
          <w:noProof/>
          <w:color w:val="0F243E" w:themeColor="text2" w:themeShade="80"/>
          <w:sz w:val="26"/>
          <w:szCs w:val="26"/>
        </w:rPr>
        <w:pict>
          <v:rect id="_x0000_s1034" style="position:absolute;margin-left:247.1pt;margin-top:4.85pt;width:22.5pt;height:21.35pt;z-index:251660288" strokecolor="#365f91 [2404]"/>
        </w:pict>
      </w:r>
      <w:r w:rsidR="00E84764"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 xml:space="preserve">     </w:t>
      </w:r>
    </w:p>
    <w:p w:rsidR="004E0960" w:rsidRPr="00D96FF4" w:rsidRDefault="004E096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ab/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ab/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ab/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ab/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ab/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ab/>
      </w:r>
    </w:p>
    <w:p w:rsidR="004E0960" w:rsidRPr="00D96FF4" w:rsidRDefault="004E0960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D96FF4" w:rsidRDefault="00DC0EE7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>
        <w:rPr>
          <w:rFonts w:ascii="Book Antiqua" w:hAnsi="Book Antiqua" w:cs="Tahoma"/>
          <w:noProof/>
          <w:color w:val="0F243E" w:themeColor="text2" w:themeShade="80"/>
          <w:sz w:val="26"/>
          <w:szCs w:val="26"/>
        </w:rPr>
        <w:pict>
          <v:rect id="_x0000_s1035" style="position:absolute;margin-left:247.1pt;margin-top:8.15pt;width:22.5pt;height:21.35pt;z-index:251661312" strokecolor="#365f91 [2404]"/>
        </w:pict>
      </w:r>
    </w:p>
    <w:p w:rsidR="004E0960" w:rsidRDefault="00D96FF4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Επισυνάπτω αστυνομική ταυτότητα:</w:t>
      </w:r>
      <w:r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ab/>
      </w:r>
    </w:p>
    <w:p w:rsidR="00D96FF4" w:rsidRDefault="00DC0EE7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>
        <w:rPr>
          <w:rFonts w:ascii="Book Antiqua" w:hAnsi="Book Antiqua" w:cs="Tahoma"/>
          <w:noProof/>
          <w:color w:val="0F243E" w:themeColor="text2" w:themeShade="80"/>
          <w:sz w:val="26"/>
          <w:szCs w:val="26"/>
        </w:rPr>
        <w:pict>
          <v:rect id="_x0000_s1036" style="position:absolute;margin-left:247.1pt;margin-top:11.1pt;width:22.5pt;height:21.35pt;z-index:251662336" strokecolor="#365f91 [2404]"/>
        </w:pict>
      </w:r>
    </w:p>
    <w:p w:rsidR="00D96FF4" w:rsidRDefault="00D96FF4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Επισυνάπτω δείγμα δουλειάς μου:</w:t>
      </w:r>
    </w:p>
    <w:p w:rsidR="00D96FF4" w:rsidRDefault="00D96FF4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BC130F" w:rsidRPr="00D96FF4" w:rsidRDefault="00A97219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Λίγα λόγια για εσάς</w:t>
      </w:r>
      <w:r w:rsidR="00596214"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, ποιος είναι ο στόχος συμμετοχής στο σεμινάριο</w:t>
      </w:r>
      <w:r w:rsidRPr="00D96FF4"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  <w:t>:</w:t>
      </w:r>
    </w:p>
    <w:p w:rsidR="00BC130F" w:rsidRPr="00D96FF4" w:rsidRDefault="00BC130F" w:rsidP="00045890">
      <w:pPr>
        <w:shd w:val="clear" w:color="auto" w:fill="FFFFFF"/>
        <w:spacing w:line="300" w:lineRule="atLeast"/>
        <w:rPr>
          <w:rStyle w:val="cftext"/>
          <w:rFonts w:ascii="Book Antiqua" w:hAnsi="Book Antiqua" w:cs="Tahoma"/>
          <w:color w:val="0F243E" w:themeColor="text2" w:themeShade="80"/>
          <w:sz w:val="26"/>
          <w:szCs w:val="26"/>
          <w:bdr w:val="none" w:sz="0" w:space="0" w:color="auto" w:frame="1"/>
        </w:rPr>
      </w:pPr>
    </w:p>
    <w:p w:rsidR="0022007B" w:rsidRPr="00D96FF4" w:rsidRDefault="0022007B" w:rsidP="00045890">
      <w:pPr>
        <w:jc w:val="center"/>
        <w:rPr>
          <w:rFonts w:ascii="Book Antiqua" w:hAnsi="Book Antiqua" w:cs="Tahoma"/>
          <w:sz w:val="26"/>
          <w:szCs w:val="26"/>
        </w:rPr>
      </w:pPr>
    </w:p>
    <w:sectPr w:rsidR="0022007B" w:rsidRPr="00D96FF4" w:rsidSect="00596214">
      <w:headerReference w:type="default" r:id="rId8"/>
      <w:headerReference w:type="first" r:id="rId9"/>
      <w:footerReference w:type="first" r:id="rId10"/>
      <w:type w:val="continuous"/>
      <w:pgSz w:w="11906" w:h="16838" w:code="9"/>
      <w:pgMar w:top="1021" w:right="1418" w:bottom="851" w:left="1418" w:header="454" w:footer="283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22B" w:rsidRDefault="00B8022B">
      <w:r>
        <w:separator/>
      </w:r>
    </w:p>
  </w:endnote>
  <w:endnote w:type="continuationSeparator" w:id="0">
    <w:p w:rsidR="00B8022B" w:rsidRDefault="00B80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wis721Greek BT">
    <w:charset w:val="A1"/>
    <w:family w:val="auto"/>
    <w:pitch w:val="variable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22B" w:rsidRDefault="00B8022B" w:rsidP="00596214">
    <w:pPr>
      <w:pStyle w:val="a6"/>
      <w:jc w:val="center"/>
      <w:rPr>
        <w:rFonts w:ascii="Book Antiqua" w:hAnsi="Book Antiqua"/>
        <w:b/>
        <w:color w:val="17365D" w:themeColor="text2" w:themeShade="BF"/>
        <w:sz w:val="32"/>
        <w:szCs w:val="32"/>
      </w:rPr>
    </w:pPr>
  </w:p>
  <w:tbl>
    <w:tblPr>
      <w:tblStyle w:val="a9"/>
      <w:tblW w:w="0" w:type="auto"/>
      <w:tblCellSpacing w:w="20" w:type="dxa"/>
      <w:tblInd w:w="30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shd w:val="clear" w:color="auto" w:fill="DBE5F1" w:themeFill="accent1" w:themeFillTint="33"/>
      <w:tblLook w:val="04A0"/>
    </w:tblPr>
    <w:tblGrid>
      <w:gridCol w:w="8789"/>
    </w:tblGrid>
    <w:tr w:rsidR="00B8022B" w:rsidRPr="00596214" w:rsidTr="00596214">
      <w:trPr>
        <w:trHeight w:val="737"/>
        <w:tblCellSpacing w:w="20" w:type="dxa"/>
      </w:trPr>
      <w:tc>
        <w:tcPr>
          <w:tcW w:w="8709" w:type="dxa"/>
          <w:shd w:val="clear" w:color="auto" w:fill="DBE5F1" w:themeFill="accent1" w:themeFillTint="33"/>
          <w:vAlign w:val="center"/>
        </w:tcPr>
        <w:p w:rsidR="00B8022B" w:rsidRPr="00596214" w:rsidRDefault="00B8022B" w:rsidP="00596214">
          <w:pPr>
            <w:pStyle w:val="a6"/>
            <w:jc w:val="center"/>
            <w:rPr>
              <w:rFonts w:ascii="Book Antiqua" w:hAnsi="Book Antiqua"/>
              <w:b/>
              <w:color w:val="17365D" w:themeColor="text2" w:themeShade="BF"/>
              <w:sz w:val="28"/>
              <w:szCs w:val="28"/>
            </w:rPr>
          </w:pPr>
          <w:r w:rsidRPr="00596214">
            <w:rPr>
              <w:rFonts w:ascii="Book Antiqua" w:hAnsi="Book Antiqua"/>
              <w:b/>
              <w:color w:val="17365D" w:themeColor="text2" w:themeShade="BF"/>
              <w:sz w:val="28"/>
              <w:szCs w:val="28"/>
            </w:rPr>
            <w:t>Αναπτυξιακή Εταιρεία Κυκλάδων Α.Ε.</w:t>
          </w:r>
        </w:p>
      </w:tc>
    </w:tr>
  </w:tbl>
  <w:p w:rsidR="00B8022B" w:rsidRPr="00596214" w:rsidRDefault="00B8022B" w:rsidP="00596214">
    <w:pPr>
      <w:pStyle w:val="a6"/>
      <w:jc w:val="center"/>
      <w:rPr>
        <w:rFonts w:ascii="Book Antiqua" w:hAnsi="Book Antiqua"/>
        <w:b/>
        <w:color w:val="17365D" w:themeColor="text2" w:themeShade="BF"/>
        <w:sz w:val="32"/>
        <w:szCs w:val="3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22B" w:rsidRDefault="00B8022B">
      <w:r>
        <w:separator/>
      </w:r>
    </w:p>
  </w:footnote>
  <w:footnote w:type="continuationSeparator" w:id="0">
    <w:p w:rsidR="00B8022B" w:rsidRDefault="00B802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22B" w:rsidRDefault="00B8022B" w:rsidP="00D326CB">
    <w:pPr>
      <w:pStyle w:val="a5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22B" w:rsidRDefault="00B8022B" w:rsidP="00D17458">
    <w:pPr>
      <w:pStyle w:val="a5"/>
      <w:jc w:val="right"/>
    </w:pPr>
    <w:r w:rsidRPr="00D17458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-833755</wp:posOffset>
          </wp:positionH>
          <wp:positionV relativeFrom="paragraph">
            <wp:posOffset>-202565</wp:posOffset>
          </wp:positionV>
          <wp:extent cx="1371600" cy="1762125"/>
          <wp:effectExtent l="0" t="0" r="0" b="0"/>
          <wp:wrapSquare wrapText="bothSides"/>
          <wp:docPr id="11" name="Picture 7" descr="cid:D7C78B1F-518E-407B-ABC8-3BF61A219B85@wwfhellas.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C69C588-9FA7-427A-AE87-6D6535DB8F72" descr="cid:D7C78B1F-518E-407B-ABC8-3BF61A219B85@wwfhellas.local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764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"/>
      </v:shape>
    </w:pict>
  </w:numPicBullet>
  <w:abstractNum w:abstractNumId="0">
    <w:nsid w:val="03D53CA4"/>
    <w:multiLevelType w:val="singleLevel"/>
    <w:tmpl w:val="2FF63A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D5E79AD"/>
    <w:multiLevelType w:val="multilevel"/>
    <w:tmpl w:val="E27C3EF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04B46C0"/>
    <w:multiLevelType w:val="hybridMultilevel"/>
    <w:tmpl w:val="D56E5F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BF339E"/>
    <w:multiLevelType w:val="hybridMultilevel"/>
    <w:tmpl w:val="637284F2"/>
    <w:lvl w:ilvl="0" w:tplc="04080007">
      <w:start w:val="1"/>
      <w:numFmt w:val="bullet"/>
      <w:lvlText w:val=""/>
      <w:lvlJc w:val="left"/>
      <w:pPr>
        <w:ind w:left="5605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abstractNum w:abstractNumId="4">
    <w:nsid w:val="1E9F6BEE"/>
    <w:multiLevelType w:val="hybridMultilevel"/>
    <w:tmpl w:val="AE94D86A"/>
    <w:lvl w:ilvl="0" w:tplc="34D664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99747E7"/>
    <w:multiLevelType w:val="hybridMultilevel"/>
    <w:tmpl w:val="BA920038"/>
    <w:lvl w:ilvl="0" w:tplc="481A609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76ED2"/>
    <w:multiLevelType w:val="hybridMultilevel"/>
    <w:tmpl w:val="8C38DC5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8D4089"/>
    <w:multiLevelType w:val="singleLevel"/>
    <w:tmpl w:val="EFEE2A60"/>
    <w:lvl w:ilvl="0">
      <w:numFmt w:val="bullet"/>
      <w:lvlText w:val="-"/>
      <w:lvlJc w:val="left"/>
      <w:pPr>
        <w:tabs>
          <w:tab w:val="num" w:pos="6732"/>
        </w:tabs>
        <w:ind w:left="6732" w:hanging="360"/>
      </w:pPr>
      <w:rPr>
        <w:rFonts w:hint="default"/>
        <w:i w:val="0"/>
      </w:rPr>
    </w:lvl>
  </w:abstractNum>
  <w:abstractNum w:abstractNumId="8">
    <w:nsid w:val="34AD05D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61E641E"/>
    <w:multiLevelType w:val="hybridMultilevel"/>
    <w:tmpl w:val="3926BE5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9117AC"/>
    <w:multiLevelType w:val="singleLevel"/>
    <w:tmpl w:val="A2508950"/>
    <w:lvl w:ilvl="0">
      <w:start w:val="1"/>
      <w:numFmt w:val="bullet"/>
      <w:lvlText w:val="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18"/>
      </w:rPr>
    </w:lvl>
  </w:abstractNum>
  <w:abstractNum w:abstractNumId="11">
    <w:nsid w:val="471B0ED9"/>
    <w:multiLevelType w:val="hybridMultilevel"/>
    <w:tmpl w:val="97F07BF6"/>
    <w:lvl w:ilvl="0" w:tplc="694C20A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333399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963152C"/>
    <w:multiLevelType w:val="hybridMultilevel"/>
    <w:tmpl w:val="F2A0723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C593F9F"/>
    <w:multiLevelType w:val="singleLevel"/>
    <w:tmpl w:val="D6CC09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abstractNum w:abstractNumId="14">
    <w:nsid w:val="575E750A"/>
    <w:multiLevelType w:val="hybridMultilevel"/>
    <w:tmpl w:val="A8CADC1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8560E5"/>
    <w:multiLevelType w:val="hybridMultilevel"/>
    <w:tmpl w:val="E27C3EFA"/>
    <w:lvl w:ilvl="0" w:tplc="0408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65858D8"/>
    <w:multiLevelType w:val="singleLevel"/>
    <w:tmpl w:val="4C92002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>
    <w:nsid w:val="79895E82"/>
    <w:multiLevelType w:val="hybridMultilevel"/>
    <w:tmpl w:val="E4C294D8"/>
    <w:lvl w:ilvl="0" w:tplc="0408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FEC5670"/>
    <w:multiLevelType w:val="hybridMultilevel"/>
    <w:tmpl w:val="885A83C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3"/>
  </w:num>
  <w:num w:numId="5">
    <w:abstractNumId w:val="8"/>
  </w:num>
  <w:num w:numId="6">
    <w:abstractNumId w:val="1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8"/>
  </w:num>
  <w:num w:numId="8">
    <w:abstractNumId w:val="15"/>
  </w:num>
  <w:num w:numId="9">
    <w:abstractNumId w:val="6"/>
  </w:num>
  <w:num w:numId="10">
    <w:abstractNumId w:val="17"/>
  </w:num>
  <w:num w:numId="11">
    <w:abstractNumId w:val="12"/>
  </w:num>
  <w:num w:numId="12">
    <w:abstractNumId w:val="1"/>
  </w:num>
  <w:num w:numId="13">
    <w:abstractNumId w:val="11"/>
  </w:num>
  <w:num w:numId="14">
    <w:abstractNumId w:val="3"/>
  </w:num>
  <w:num w:numId="15">
    <w:abstractNumId w:val="14"/>
  </w:num>
  <w:num w:numId="16">
    <w:abstractNumId w:val="5"/>
  </w:num>
  <w:num w:numId="17">
    <w:abstractNumId w:val="9"/>
  </w:num>
  <w:num w:numId="18">
    <w:abstractNumId w:val="4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7703C"/>
    <w:rsid w:val="00014F15"/>
    <w:rsid w:val="00017316"/>
    <w:rsid w:val="00017B4E"/>
    <w:rsid w:val="00017E77"/>
    <w:rsid w:val="00024092"/>
    <w:rsid w:val="00037674"/>
    <w:rsid w:val="00045890"/>
    <w:rsid w:val="000517C3"/>
    <w:rsid w:val="00052F2D"/>
    <w:rsid w:val="0005411E"/>
    <w:rsid w:val="00056FDE"/>
    <w:rsid w:val="000605A2"/>
    <w:rsid w:val="00061BBA"/>
    <w:rsid w:val="000634E2"/>
    <w:rsid w:val="00063C0A"/>
    <w:rsid w:val="00070543"/>
    <w:rsid w:val="00084A5D"/>
    <w:rsid w:val="00092EBD"/>
    <w:rsid w:val="000B566C"/>
    <w:rsid w:val="000C0A6E"/>
    <w:rsid w:val="000C164E"/>
    <w:rsid w:val="000C3614"/>
    <w:rsid w:val="000C6883"/>
    <w:rsid w:val="000D5659"/>
    <w:rsid w:val="000E4728"/>
    <w:rsid w:val="000F2EC3"/>
    <w:rsid w:val="0010379E"/>
    <w:rsid w:val="00105689"/>
    <w:rsid w:val="00105711"/>
    <w:rsid w:val="0011496F"/>
    <w:rsid w:val="001209A0"/>
    <w:rsid w:val="00123296"/>
    <w:rsid w:val="001247F7"/>
    <w:rsid w:val="00125C85"/>
    <w:rsid w:val="00127430"/>
    <w:rsid w:val="00130873"/>
    <w:rsid w:val="0013256A"/>
    <w:rsid w:val="001329D5"/>
    <w:rsid w:val="00150F2F"/>
    <w:rsid w:val="00151EC1"/>
    <w:rsid w:val="00153C21"/>
    <w:rsid w:val="00162FDB"/>
    <w:rsid w:val="0017703C"/>
    <w:rsid w:val="00182EBD"/>
    <w:rsid w:val="001840A3"/>
    <w:rsid w:val="0018751D"/>
    <w:rsid w:val="001A115D"/>
    <w:rsid w:val="001A15C2"/>
    <w:rsid w:val="001A174A"/>
    <w:rsid w:val="001A38FD"/>
    <w:rsid w:val="001B5628"/>
    <w:rsid w:val="001C1939"/>
    <w:rsid w:val="001D0107"/>
    <w:rsid w:val="00202704"/>
    <w:rsid w:val="00207E58"/>
    <w:rsid w:val="0022007B"/>
    <w:rsid w:val="00224465"/>
    <w:rsid w:val="002321CA"/>
    <w:rsid w:val="00240536"/>
    <w:rsid w:val="00242AFC"/>
    <w:rsid w:val="00244BDF"/>
    <w:rsid w:val="002471A1"/>
    <w:rsid w:val="00260AA4"/>
    <w:rsid w:val="00264BF1"/>
    <w:rsid w:val="002803F9"/>
    <w:rsid w:val="00286603"/>
    <w:rsid w:val="00290E30"/>
    <w:rsid w:val="002A6723"/>
    <w:rsid w:val="002A6933"/>
    <w:rsid w:val="002B5FE8"/>
    <w:rsid w:val="002B6B70"/>
    <w:rsid w:val="002C0DD9"/>
    <w:rsid w:val="002C1D2E"/>
    <w:rsid w:val="002C4779"/>
    <w:rsid w:val="002D2F29"/>
    <w:rsid w:val="002D3DD7"/>
    <w:rsid w:val="002E1215"/>
    <w:rsid w:val="002E29E7"/>
    <w:rsid w:val="002E3F54"/>
    <w:rsid w:val="002E735B"/>
    <w:rsid w:val="00300BA7"/>
    <w:rsid w:val="003048C6"/>
    <w:rsid w:val="00330D4E"/>
    <w:rsid w:val="00332F71"/>
    <w:rsid w:val="00332F86"/>
    <w:rsid w:val="0033644C"/>
    <w:rsid w:val="00340A8D"/>
    <w:rsid w:val="00343120"/>
    <w:rsid w:val="0035191F"/>
    <w:rsid w:val="00356398"/>
    <w:rsid w:val="003637FF"/>
    <w:rsid w:val="00370C1E"/>
    <w:rsid w:val="00381877"/>
    <w:rsid w:val="0039641E"/>
    <w:rsid w:val="0039796B"/>
    <w:rsid w:val="003B2042"/>
    <w:rsid w:val="003B726D"/>
    <w:rsid w:val="003C22B2"/>
    <w:rsid w:val="003C3995"/>
    <w:rsid w:val="003C5140"/>
    <w:rsid w:val="003C55E1"/>
    <w:rsid w:val="003C5A32"/>
    <w:rsid w:val="003D7099"/>
    <w:rsid w:val="003E0128"/>
    <w:rsid w:val="003F4155"/>
    <w:rsid w:val="00415F57"/>
    <w:rsid w:val="00423103"/>
    <w:rsid w:val="004235AB"/>
    <w:rsid w:val="00423917"/>
    <w:rsid w:val="00436C60"/>
    <w:rsid w:val="004430D1"/>
    <w:rsid w:val="0044640E"/>
    <w:rsid w:val="0045037E"/>
    <w:rsid w:val="004615E0"/>
    <w:rsid w:val="00474548"/>
    <w:rsid w:val="00477D5F"/>
    <w:rsid w:val="00482259"/>
    <w:rsid w:val="00484131"/>
    <w:rsid w:val="00484DCF"/>
    <w:rsid w:val="0049229D"/>
    <w:rsid w:val="004A28F9"/>
    <w:rsid w:val="004A5FD2"/>
    <w:rsid w:val="004B40A6"/>
    <w:rsid w:val="004C01B5"/>
    <w:rsid w:val="004C439F"/>
    <w:rsid w:val="004C6C29"/>
    <w:rsid w:val="004E0960"/>
    <w:rsid w:val="004E3758"/>
    <w:rsid w:val="004F116E"/>
    <w:rsid w:val="004F1763"/>
    <w:rsid w:val="004F25D7"/>
    <w:rsid w:val="005142AF"/>
    <w:rsid w:val="00514770"/>
    <w:rsid w:val="00547BBE"/>
    <w:rsid w:val="00550352"/>
    <w:rsid w:val="00561695"/>
    <w:rsid w:val="00564CF8"/>
    <w:rsid w:val="005665F3"/>
    <w:rsid w:val="00574247"/>
    <w:rsid w:val="00584D48"/>
    <w:rsid w:val="00584EC3"/>
    <w:rsid w:val="0059004A"/>
    <w:rsid w:val="00593A4F"/>
    <w:rsid w:val="00596214"/>
    <w:rsid w:val="005A4262"/>
    <w:rsid w:val="005A5B8B"/>
    <w:rsid w:val="005C2078"/>
    <w:rsid w:val="005C303B"/>
    <w:rsid w:val="005C33D4"/>
    <w:rsid w:val="005C5F7D"/>
    <w:rsid w:val="005D2040"/>
    <w:rsid w:val="005E13DD"/>
    <w:rsid w:val="005F7710"/>
    <w:rsid w:val="00600CB6"/>
    <w:rsid w:val="00601208"/>
    <w:rsid w:val="00604B16"/>
    <w:rsid w:val="00607329"/>
    <w:rsid w:val="00626EEE"/>
    <w:rsid w:val="0064707F"/>
    <w:rsid w:val="006553A8"/>
    <w:rsid w:val="00670DC2"/>
    <w:rsid w:val="00671D66"/>
    <w:rsid w:val="00672F3C"/>
    <w:rsid w:val="00675653"/>
    <w:rsid w:val="00675E29"/>
    <w:rsid w:val="00685FD1"/>
    <w:rsid w:val="00687CF8"/>
    <w:rsid w:val="00691999"/>
    <w:rsid w:val="006A6D0C"/>
    <w:rsid w:val="006C3F91"/>
    <w:rsid w:val="006C5D94"/>
    <w:rsid w:val="006D1914"/>
    <w:rsid w:val="006D536A"/>
    <w:rsid w:val="006D626A"/>
    <w:rsid w:val="006E69F3"/>
    <w:rsid w:val="006F08BF"/>
    <w:rsid w:val="006F13C2"/>
    <w:rsid w:val="007010D5"/>
    <w:rsid w:val="007110DA"/>
    <w:rsid w:val="00714525"/>
    <w:rsid w:val="00724246"/>
    <w:rsid w:val="007247D7"/>
    <w:rsid w:val="007329E3"/>
    <w:rsid w:val="00734C30"/>
    <w:rsid w:val="007361CD"/>
    <w:rsid w:val="00741596"/>
    <w:rsid w:val="00755D49"/>
    <w:rsid w:val="00771177"/>
    <w:rsid w:val="00795E60"/>
    <w:rsid w:val="007966AF"/>
    <w:rsid w:val="007B3E6F"/>
    <w:rsid w:val="007B4D8B"/>
    <w:rsid w:val="007B7E64"/>
    <w:rsid w:val="007C7420"/>
    <w:rsid w:val="007D177B"/>
    <w:rsid w:val="007D5669"/>
    <w:rsid w:val="007F4DBE"/>
    <w:rsid w:val="007F7410"/>
    <w:rsid w:val="007F7CAF"/>
    <w:rsid w:val="00800055"/>
    <w:rsid w:val="00802719"/>
    <w:rsid w:val="00803ED5"/>
    <w:rsid w:val="00805A5A"/>
    <w:rsid w:val="00814878"/>
    <w:rsid w:val="00814F2F"/>
    <w:rsid w:val="00815C19"/>
    <w:rsid w:val="00816F6E"/>
    <w:rsid w:val="00825D6C"/>
    <w:rsid w:val="0082723F"/>
    <w:rsid w:val="00830326"/>
    <w:rsid w:val="00830624"/>
    <w:rsid w:val="00831F28"/>
    <w:rsid w:val="00834098"/>
    <w:rsid w:val="008345AB"/>
    <w:rsid w:val="00843051"/>
    <w:rsid w:val="008547ED"/>
    <w:rsid w:val="00854D9C"/>
    <w:rsid w:val="00865B38"/>
    <w:rsid w:val="00873315"/>
    <w:rsid w:val="00873448"/>
    <w:rsid w:val="008809DF"/>
    <w:rsid w:val="008A782E"/>
    <w:rsid w:val="008C0156"/>
    <w:rsid w:val="008C1803"/>
    <w:rsid w:val="008C5317"/>
    <w:rsid w:val="008C5950"/>
    <w:rsid w:val="008D2536"/>
    <w:rsid w:val="008E0ABB"/>
    <w:rsid w:val="008E4383"/>
    <w:rsid w:val="008F5947"/>
    <w:rsid w:val="00905ADD"/>
    <w:rsid w:val="00911778"/>
    <w:rsid w:val="009154A3"/>
    <w:rsid w:val="00915BCA"/>
    <w:rsid w:val="00930CA0"/>
    <w:rsid w:val="00951FC4"/>
    <w:rsid w:val="0096259F"/>
    <w:rsid w:val="00966E72"/>
    <w:rsid w:val="009749AF"/>
    <w:rsid w:val="00975B88"/>
    <w:rsid w:val="009777B2"/>
    <w:rsid w:val="009809DE"/>
    <w:rsid w:val="00982A09"/>
    <w:rsid w:val="0098409D"/>
    <w:rsid w:val="00986927"/>
    <w:rsid w:val="00995FF3"/>
    <w:rsid w:val="009B7C6F"/>
    <w:rsid w:val="009C6033"/>
    <w:rsid w:val="009C680A"/>
    <w:rsid w:val="009D6B49"/>
    <w:rsid w:val="009D7DB3"/>
    <w:rsid w:val="009F748F"/>
    <w:rsid w:val="00A0180D"/>
    <w:rsid w:val="00A2411B"/>
    <w:rsid w:val="00A32645"/>
    <w:rsid w:val="00A355AC"/>
    <w:rsid w:val="00A35A7A"/>
    <w:rsid w:val="00A42153"/>
    <w:rsid w:val="00A538B4"/>
    <w:rsid w:val="00A56CAB"/>
    <w:rsid w:val="00A61A1C"/>
    <w:rsid w:val="00A702B7"/>
    <w:rsid w:val="00A7380A"/>
    <w:rsid w:val="00A74915"/>
    <w:rsid w:val="00A74FD6"/>
    <w:rsid w:val="00A83EA5"/>
    <w:rsid w:val="00A84A0B"/>
    <w:rsid w:val="00A97219"/>
    <w:rsid w:val="00AA4227"/>
    <w:rsid w:val="00AA7928"/>
    <w:rsid w:val="00AB1DDA"/>
    <w:rsid w:val="00AB1EDA"/>
    <w:rsid w:val="00AD2B67"/>
    <w:rsid w:val="00AD3EBC"/>
    <w:rsid w:val="00AE5541"/>
    <w:rsid w:val="00AF2767"/>
    <w:rsid w:val="00AF40E3"/>
    <w:rsid w:val="00B043C2"/>
    <w:rsid w:val="00B063C3"/>
    <w:rsid w:val="00B06D32"/>
    <w:rsid w:val="00B13B3E"/>
    <w:rsid w:val="00B160DC"/>
    <w:rsid w:val="00B26B63"/>
    <w:rsid w:val="00B36A92"/>
    <w:rsid w:val="00B430A7"/>
    <w:rsid w:val="00B43DE5"/>
    <w:rsid w:val="00B44C49"/>
    <w:rsid w:val="00B47007"/>
    <w:rsid w:val="00B57D97"/>
    <w:rsid w:val="00B65329"/>
    <w:rsid w:val="00B65DB8"/>
    <w:rsid w:val="00B7349C"/>
    <w:rsid w:val="00B8022B"/>
    <w:rsid w:val="00B82937"/>
    <w:rsid w:val="00B926D4"/>
    <w:rsid w:val="00BA6FFF"/>
    <w:rsid w:val="00BB0505"/>
    <w:rsid w:val="00BB1EF4"/>
    <w:rsid w:val="00BB4652"/>
    <w:rsid w:val="00BC130F"/>
    <w:rsid w:val="00BD2472"/>
    <w:rsid w:val="00BD659B"/>
    <w:rsid w:val="00BF172B"/>
    <w:rsid w:val="00BF6B49"/>
    <w:rsid w:val="00BF78F9"/>
    <w:rsid w:val="00BF7AF7"/>
    <w:rsid w:val="00C02268"/>
    <w:rsid w:val="00C371B6"/>
    <w:rsid w:val="00C45DFA"/>
    <w:rsid w:val="00C51595"/>
    <w:rsid w:val="00C51D20"/>
    <w:rsid w:val="00C5683D"/>
    <w:rsid w:val="00C57209"/>
    <w:rsid w:val="00C645EC"/>
    <w:rsid w:val="00C64BDB"/>
    <w:rsid w:val="00C65BA5"/>
    <w:rsid w:val="00C66157"/>
    <w:rsid w:val="00C72324"/>
    <w:rsid w:val="00C76318"/>
    <w:rsid w:val="00C775F3"/>
    <w:rsid w:val="00C857AA"/>
    <w:rsid w:val="00C90BA0"/>
    <w:rsid w:val="00C9260F"/>
    <w:rsid w:val="00CA28FC"/>
    <w:rsid w:val="00CA3941"/>
    <w:rsid w:val="00CB0568"/>
    <w:rsid w:val="00CB65DC"/>
    <w:rsid w:val="00CB7D62"/>
    <w:rsid w:val="00CB7DBC"/>
    <w:rsid w:val="00CC061C"/>
    <w:rsid w:val="00CC29FE"/>
    <w:rsid w:val="00CC6CBC"/>
    <w:rsid w:val="00CC75B6"/>
    <w:rsid w:val="00CD4CA2"/>
    <w:rsid w:val="00CD5E90"/>
    <w:rsid w:val="00CE09D3"/>
    <w:rsid w:val="00CF4B1D"/>
    <w:rsid w:val="00CF75B9"/>
    <w:rsid w:val="00D00C67"/>
    <w:rsid w:val="00D11480"/>
    <w:rsid w:val="00D1150B"/>
    <w:rsid w:val="00D136B5"/>
    <w:rsid w:val="00D146E8"/>
    <w:rsid w:val="00D17458"/>
    <w:rsid w:val="00D17E95"/>
    <w:rsid w:val="00D26A8D"/>
    <w:rsid w:val="00D326CB"/>
    <w:rsid w:val="00D34F1A"/>
    <w:rsid w:val="00D43E04"/>
    <w:rsid w:val="00D515D7"/>
    <w:rsid w:val="00D53534"/>
    <w:rsid w:val="00D56338"/>
    <w:rsid w:val="00D64B22"/>
    <w:rsid w:val="00D67FFC"/>
    <w:rsid w:val="00D84285"/>
    <w:rsid w:val="00D92D7A"/>
    <w:rsid w:val="00D96EAC"/>
    <w:rsid w:val="00D96FF4"/>
    <w:rsid w:val="00DB2D5C"/>
    <w:rsid w:val="00DC0EE7"/>
    <w:rsid w:val="00DC1EAB"/>
    <w:rsid w:val="00DD0144"/>
    <w:rsid w:val="00DE0FE0"/>
    <w:rsid w:val="00DE1463"/>
    <w:rsid w:val="00DE6509"/>
    <w:rsid w:val="00E01928"/>
    <w:rsid w:val="00E0337C"/>
    <w:rsid w:val="00E05EB3"/>
    <w:rsid w:val="00E11CBE"/>
    <w:rsid w:val="00E218B0"/>
    <w:rsid w:val="00E31A1B"/>
    <w:rsid w:val="00E34FA0"/>
    <w:rsid w:val="00E52B56"/>
    <w:rsid w:val="00E5420F"/>
    <w:rsid w:val="00E62A09"/>
    <w:rsid w:val="00E62EC1"/>
    <w:rsid w:val="00E63A84"/>
    <w:rsid w:val="00E80196"/>
    <w:rsid w:val="00E823AB"/>
    <w:rsid w:val="00E83ABB"/>
    <w:rsid w:val="00E84764"/>
    <w:rsid w:val="00EA3019"/>
    <w:rsid w:val="00EA71CD"/>
    <w:rsid w:val="00EA789F"/>
    <w:rsid w:val="00EA7C9B"/>
    <w:rsid w:val="00EB3550"/>
    <w:rsid w:val="00EC0879"/>
    <w:rsid w:val="00EC7EA5"/>
    <w:rsid w:val="00ED4B5F"/>
    <w:rsid w:val="00ED5D7F"/>
    <w:rsid w:val="00ED6629"/>
    <w:rsid w:val="00EE3BD9"/>
    <w:rsid w:val="00EE41F6"/>
    <w:rsid w:val="00F047B9"/>
    <w:rsid w:val="00F22117"/>
    <w:rsid w:val="00F31E2B"/>
    <w:rsid w:val="00F4682D"/>
    <w:rsid w:val="00F535F1"/>
    <w:rsid w:val="00F54A8D"/>
    <w:rsid w:val="00F55208"/>
    <w:rsid w:val="00F566A8"/>
    <w:rsid w:val="00F56D5A"/>
    <w:rsid w:val="00F735F2"/>
    <w:rsid w:val="00F73FE4"/>
    <w:rsid w:val="00FA430D"/>
    <w:rsid w:val="00FB1808"/>
    <w:rsid w:val="00FB732A"/>
    <w:rsid w:val="00FC3AEC"/>
    <w:rsid w:val="00FC5160"/>
    <w:rsid w:val="00FC6FB6"/>
    <w:rsid w:val="00FD1A24"/>
    <w:rsid w:val="00FE2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3051"/>
  </w:style>
  <w:style w:type="paragraph" w:styleId="1">
    <w:name w:val="heading 1"/>
    <w:basedOn w:val="a"/>
    <w:next w:val="a"/>
    <w:qFormat/>
    <w:rsid w:val="00843051"/>
    <w:pPr>
      <w:keepNext/>
      <w:ind w:left="6521"/>
      <w:jc w:val="both"/>
      <w:outlineLvl w:val="0"/>
    </w:pPr>
    <w:rPr>
      <w:rFonts w:ascii="Tahoma" w:hAnsi="Tahoma"/>
      <w:i/>
      <w:sz w:val="22"/>
    </w:rPr>
  </w:style>
  <w:style w:type="paragraph" w:styleId="2">
    <w:name w:val="heading 2"/>
    <w:basedOn w:val="a"/>
    <w:next w:val="a"/>
    <w:qFormat/>
    <w:rsid w:val="00843051"/>
    <w:pPr>
      <w:keepNext/>
      <w:outlineLvl w:val="1"/>
    </w:pPr>
    <w:rPr>
      <w:b/>
      <w:sz w:val="22"/>
      <w:u w:val="single"/>
    </w:rPr>
  </w:style>
  <w:style w:type="paragraph" w:styleId="3">
    <w:name w:val="heading 3"/>
    <w:basedOn w:val="a"/>
    <w:next w:val="a"/>
    <w:qFormat/>
    <w:rsid w:val="00843051"/>
    <w:pPr>
      <w:keepNext/>
      <w:ind w:left="6946"/>
      <w:outlineLvl w:val="2"/>
    </w:pPr>
    <w:rPr>
      <w:rFonts w:ascii="Garamond" w:hAnsi="Garamond"/>
      <w:color w:val="000000"/>
      <w:sz w:val="24"/>
    </w:rPr>
  </w:style>
  <w:style w:type="paragraph" w:styleId="4">
    <w:name w:val="heading 4"/>
    <w:basedOn w:val="a"/>
    <w:next w:val="a"/>
    <w:qFormat/>
    <w:rsid w:val="00843051"/>
    <w:pPr>
      <w:keepNext/>
      <w:outlineLvl w:val="3"/>
    </w:pPr>
    <w:rPr>
      <w:rFonts w:ascii="Bookman Old Style" w:hAnsi="Bookman Old Style"/>
      <w:b/>
      <w:bCs/>
      <w:color w:val="FFFFFF"/>
    </w:rPr>
  </w:style>
  <w:style w:type="paragraph" w:styleId="5">
    <w:name w:val="heading 5"/>
    <w:basedOn w:val="a"/>
    <w:next w:val="a"/>
    <w:qFormat/>
    <w:rsid w:val="00843051"/>
    <w:pPr>
      <w:keepNext/>
      <w:outlineLvl w:val="4"/>
    </w:pPr>
    <w:rPr>
      <w:rFonts w:ascii="Bookman Old Style" w:hAnsi="Bookman Old Style"/>
      <w:b/>
      <w:bCs/>
      <w:color w:val="000000"/>
    </w:rPr>
  </w:style>
  <w:style w:type="paragraph" w:styleId="6">
    <w:name w:val="heading 6"/>
    <w:basedOn w:val="a"/>
    <w:next w:val="a"/>
    <w:qFormat/>
    <w:rsid w:val="00843051"/>
    <w:pPr>
      <w:keepNext/>
      <w:outlineLvl w:val="5"/>
    </w:pPr>
    <w:rPr>
      <w:rFonts w:ascii="Bookman Old Style" w:hAnsi="Bookman Old Style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43051"/>
    <w:pPr>
      <w:spacing w:line="360" w:lineRule="auto"/>
      <w:ind w:left="360"/>
      <w:jc w:val="both"/>
    </w:pPr>
    <w:rPr>
      <w:rFonts w:ascii="Swis721Greek BT" w:hAnsi="Swis721Greek BT"/>
      <w:sz w:val="24"/>
    </w:rPr>
  </w:style>
  <w:style w:type="paragraph" w:styleId="20">
    <w:name w:val="Body Text Indent 2"/>
    <w:basedOn w:val="a"/>
    <w:rsid w:val="00843051"/>
    <w:pPr>
      <w:ind w:left="6663" w:hanging="298"/>
    </w:pPr>
    <w:rPr>
      <w:rFonts w:ascii="Tahoma" w:hAnsi="Tahoma"/>
      <w:sz w:val="22"/>
    </w:rPr>
  </w:style>
  <w:style w:type="paragraph" w:styleId="a4">
    <w:name w:val="Body Text"/>
    <w:basedOn w:val="a"/>
    <w:rsid w:val="00843051"/>
    <w:pPr>
      <w:spacing w:line="288" w:lineRule="auto"/>
      <w:jc w:val="both"/>
    </w:pPr>
    <w:rPr>
      <w:rFonts w:ascii="Garamond" w:hAnsi="Garamond"/>
      <w:color w:val="000000"/>
      <w:sz w:val="24"/>
    </w:rPr>
  </w:style>
  <w:style w:type="paragraph" w:styleId="a5">
    <w:name w:val="header"/>
    <w:basedOn w:val="a"/>
    <w:rsid w:val="00843051"/>
    <w:pPr>
      <w:tabs>
        <w:tab w:val="center" w:pos="4153"/>
        <w:tab w:val="right" w:pos="8306"/>
      </w:tabs>
    </w:pPr>
    <w:rPr>
      <w:sz w:val="22"/>
    </w:rPr>
  </w:style>
  <w:style w:type="paragraph" w:styleId="21">
    <w:name w:val="Body Text 2"/>
    <w:basedOn w:val="a"/>
    <w:rsid w:val="00843051"/>
    <w:pPr>
      <w:spacing w:line="336" w:lineRule="auto"/>
      <w:jc w:val="both"/>
    </w:pPr>
    <w:rPr>
      <w:rFonts w:ascii="Garamond" w:hAnsi="Garamond"/>
      <w:color w:val="000080"/>
      <w:sz w:val="25"/>
    </w:rPr>
  </w:style>
  <w:style w:type="paragraph" w:styleId="30">
    <w:name w:val="Body Text Indent 3"/>
    <w:basedOn w:val="a"/>
    <w:rsid w:val="00843051"/>
    <w:pPr>
      <w:pBdr>
        <w:top w:val="thinThickSmallGap" w:sz="12" w:space="1" w:color="auto"/>
        <w:bottom w:val="thickThinSmallGap" w:sz="12" w:space="1" w:color="auto"/>
      </w:pBdr>
      <w:ind w:left="851" w:hanging="851"/>
      <w:jc w:val="both"/>
    </w:pPr>
    <w:rPr>
      <w:rFonts w:ascii="Garamond" w:hAnsi="Garamond"/>
      <w:b/>
      <w:sz w:val="23"/>
    </w:rPr>
  </w:style>
  <w:style w:type="paragraph" w:styleId="a6">
    <w:name w:val="footer"/>
    <w:basedOn w:val="a"/>
    <w:link w:val="Char"/>
    <w:rsid w:val="00671D66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6"/>
    <w:rsid w:val="00671D66"/>
  </w:style>
  <w:style w:type="paragraph" w:styleId="a7">
    <w:name w:val="Balloon Text"/>
    <w:basedOn w:val="a"/>
    <w:link w:val="Char0"/>
    <w:rsid w:val="00951FC4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951FC4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343120"/>
    <w:rPr>
      <w:color w:val="0000FF" w:themeColor="hyperlink"/>
      <w:u w:val="single"/>
    </w:rPr>
  </w:style>
  <w:style w:type="paragraph" w:styleId="Web">
    <w:name w:val="Normal (Web)"/>
    <w:basedOn w:val="a"/>
    <w:rsid w:val="00D17E95"/>
    <w:pPr>
      <w:spacing w:before="100" w:beforeAutospacing="1" w:after="100" w:afterAutospacing="1"/>
    </w:pPr>
    <w:rPr>
      <w:sz w:val="24"/>
      <w:szCs w:val="24"/>
    </w:rPr>
  </w:style>
  <w:style w:type="character" w:customStyle="1" w:styleId="cftext">
    <w:name w:val="cf_text"/>
    <w:basedOn w:val="a0"/>
    <w:rsid w:val="00045890"/>
  </w:style>
  <w:style w:type="paragraph" w:styleId="a8">
    <w:name w:val="List Paragraph"/>
    <w:basedOn w:val="a"/>
    <w:uiPriority w:val="34"/>
    <w:qFormat/>
    <w:rsid w:val="00BC130F"/>
    <w:pPr>
      <w:ind w:left="720"/>
      <w:contextualSpacing/>
    </w:pPr>
  </w:style>
  <w:style w:type="table" w:styleId="a9">
    <w:name w:val="Table Grid"/>
    <w:basedOn w:val="a1"/>
    <w:rsid w:val="00596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D7C78B1F-518E-407B-ABC8-3BF61A219B85@wwfhellas.local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928;&#961;&#972;&#964;&#965;&#960;&#945;\&#917;&#960;&#953;&#963;&#964;&#959;&#955;&#972;&#967;&#945;&#961;&#964;&#945;\Oikonomika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13578-E76C-4BB6-ACCD-7D0E6C3F8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Oikonomika</Template>
  <TotalTime>106</TotalTime>
  <Pages>1</Pages>
  <Words>65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ANKYKL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K.VOLTIS</dc:creator>
  <cp:lastModifiedBy>Νατάσα Κλήμη</cp:lastModifiedBy>
  <cp:revision>13</cp:revision>
  <cp:lastPrinted>2017-09-22T06:25:00Z</cp:lastPrinted>
  <dcterms:created xsi:type="dcterms:W3CDTF">2017-09-13T09:02:00Z</dcterms:created>
  <dcterms:modified xsi:type="dcterms:W3CDTF">2017-09-22T10:26:00Z</dcterms:modified>
</cp:coreProperties>
</file>